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D7689" w14:textId="77777777" w:rsidR="00BB2614" w:rsidRPr="006C2996" w:rsidRDefault="00BB2614" w:rsidP="00BD7F4F">
      <w:pPr>
        <w:pStyle w:val="Subttulo"/>
      </w:pPr>
    </w:p>
    <w:p w14:paraId="65490B62" w14:textId="77777777" w:rsidR="00BB2614" w:rsidRPr="006C2996" w:rsidRDefault="00BB2614">
      <w:pPr>
        <w:pStyle w:val="Textoindependiente"/>
        <w:jc w:val="center"/>
        <w:rPr>
          <w:rFonts w:ascii="Arial Narrow" w:hAnsi="Arial Narrow" w:cs="Arial"/>
          <w:b/>
          <w:szCs w:val="24"/>
          <w:lang w:val="es-CO"/>
        </w:rPr>
      </w:pPr>
    </w:p>
    <w:p w14:paraId="3E468F7C" w14:textId="133CC7C1" w:rsidR="000B729B" w:rsidRPr="00832361" w:rsidRDefault="000B729B" w:rsidP="000B729B">
      <w:pPr>
        <w:jc w:val="center"/>
        <w:rPr>
          <w:rFonts w:ascii="Arial" w:hAnsi="Arial" w:cs="Arial"/>
          <w:b/>
          <w:sz w:val="22"/>
          <w:szCs w:val="22"/>
          <w:lang w:val="es-ES_tradnl"/>
        </w:rPr>
      </w:pPr>
      <w:r w:rsidRPr="00832361">
        <w:rPr>
          <w:rFonts w:ascii="Arial" w:hAnsi="Arial" w:cs="Arial"/>
          <w:b/>
          <w:sz w:val="22"/>
          <w:szCs w:val="22"/>
          <w:lang w:val="es-ES_tradnl"/>
        </w:rPr>
        <w:t xml:space="preserve">CERTIFICADO DE </w:t>
      </w:r>
      <w:r w:rsidR="008E4342" w:rsidRPr="00832361">
        <w:rPr>
          <w:rFonts w:ascii="Arial" w:hAnsi="Arial" w:cs="Arial"/>
          <w:b/>
          <w:sz w:val="22"/>
          <w:szCs w:val="22"/>
          <w:lang w:val="es-ES_tradnl"/>
        </w:rPr>
        <w:t xml:space="preserve">JUSTIFICACIÓN DECRETO </w:t>
      </w:r>
      <w:r w:rsidR="001D7096" w:rsidRPr="00832361">
        <w:rPr>
          <w:rFonts w:ascii="Arial" w:hAnsi="Arial" w:cs="Arial"/>
          <w:b/>
          <w:sz w:val="22"/>
          <w:szCs w:val="22"/>
          <w:lang w:val="es-ES_tradnl"/>
        </w:rPr>
        <w:t>XXXXX DE XXXXXX</w:t>
      </w:r>
      <w:r w:rsidR="00AF5032" w:rsidRPr="00832361">
        <w:rPr>
          <w:rFonts w:ascii="Arial" w:hAnsi="Arial" w:cs="Arial"/>
          <w:b/>
          <w:sz w:val="22"/>
          <w:szCs w:val="22"/>
          <w:lang w:val="es-ES_tradnl"/>
        </w:rPr>
        <w:t xml:space="preserve"> </w:t>
      </w:r>
    </w:p>
    <w:p w14:paraId="33FB6808" w14:textId="77777777" w:rsidR="000B729B" w:rsidRPr="00832361" w:rsidRDefault="000B729B" w:rsidP="000B729B">
      <w:pPr>
        <w:rPr>
          <w:rFonts w:ascii="Arial" w:hAnsi="Arial" w:cs="Arial"/>
          <w:sz w:val="22"/>
          <w:szCs w:val="22"/>
          <w:lang w:val="es-ES_tradnl"/>
        </w:rPr>
      </w:pPr>
      <w:r w:rsidRPr="00832361">
        <w:rPr>
          <w:rFonts w:ascii="Arial" w:hAnsi="Arial" w:cs="Arial"/>
          <w:sz w:val="22"/>
          <w:szCs w:val="22"/>
          <w:lang w:val="es-ES_tradnl"/>
        </w:rPr>
        <w:t>__________________________________________________________________</w:t>
      </w:r>
    </w:p>
    <w:p w14:paraId="4ED2C888" w14:textId="77777777" w:rsidR="000B729B" w:rsidRPr="00832361" w:rsidRDefault="000B729B" w:rsidP="000B729B">
      <w:pPr>
        <w:rPr>
          <w:rFonts w:ascii="Arial" w:hAnsi="Arial" w:cs="Arial"/>
          <w:sz w:val="22"/>
          <w:szCs w:val="22"/>
          <w:lang w:val="es-ES_tradnl"/>
        </w:rPr>
      </w:pPr>
    </w:p>
    <w:p w14:paraId="0763EA24" w14:textId="77777777" w:rsidR="00265233" w:rsidRPr="00832361" w:rsidRDefault="00265233" w:rsidP="00BE5B5B">
      <w:pPr>
        <w:jc w:val="center"/>
        <w:rPr>
          <w:rFonts w:ascii="Arial" w:hAnsi="Arial" w:cs="Arial"/>
          <w:b/>
          <w:sz w:val="22"/>
          <w:szCs w:val="22"/>
          <w:lang w:val="es-ES_tradnl"/>
        </w:rPr>
      </w:pPr>
    </w:p>
    <w:p w14:paraId="1F1A2DAA" w14:textId="769ECC1A" w:rsidR="00BE5B5B" w:rsidRPr="00832361" w:rsidRDefault="0019724E" w:rsidP="00BE5B5B">
      <w:pPr>
        <w:jc w:val="center"/>
        <w:rPr>
          <w:rFonts w:ascii="Arial" w:hAnsi="Arial" w:cs="Arial"/>
          <w:b/>
          <w:sz w:val="22"/>
          <w:szCs w:val="22"/>
          <w:lang w:val="es-ES_tradnl"/>
        </w:rPr>
      </w:pPr>
      <w:r w:rsidRPr="00832361">
        <w:rPr>
          <w:rFonts w:ascii="Arial" w:hAnsi="Arial" w:cs="Arial"/>
          <w:b/>
          <w:sz w:val="22"/>
          <w:szCs w:val="22"/>
          <w:lang w:val="es-ES_tradnl"/>
        </w:rPr>
        <w:t>EN MI CALIDAD DE</w:t>
      </w:r>
      <w:r w:rsidR="00BD7F4F" w:rsidRPr="00832361">
        <w:rPr>
          <w:rFonts w:ascii="Arial" w:hAnsi="Arial" w:cs="Arial"/>
          <w:bCs/>
          <w:sz w:val="22"/>
          <w:szCs w:val="22"/>
          <w:highlight w:val="lightGray"/>
          <w:lang w:val="es-ES_tradnl"/>
        </w:rPr>
        <w:t xml:space="preserve"> (Ingresar el cargo de quien certifica </w:t>
      </w:r>
      <w:proofErr w:type="gramStart"/>
      <w:r w:rsidR="00BD7F4F" w:rsidRPr="00832361">
        <w:rPr>
          <w:rFonts w:ascii="Arial" w:hAnsi="Arial" w:cs="Arial"/>
          <w:bCs/>
          <w:sz w:val="22"/>
          <w:szCs w:val="22"/>
          <w:highlight w:val="lightGray"/>
          <w:lang w:val="es-ES_tradnl"/>
        </w:rPr>
        <w:t>Jefe</w:t>
      </w:r>
      <w:proofErr w:type="gramEnd"/>
      <w:r w:rsidR="00BD7F4F" w:rsidRPr="00832361">
        <w:rPr>
          <w:rFonts w:ascii="Arial" w:hAnsi="Arial" w:cs="Arial"/>
          <w:bCs/>
          <w:sz w:val="22"/>
          <w:szCs w:val="22"/>
          <w:highlight w:val="lightGray"/>
          <w:lang w:val="es-ES_tradnl"/>
        </w:rPr>
        <w:t xml:space="preserve">, </w:t>
      </w:r>
      <w:proofErr w:type="gramStart"/>
      <w:r w:rsidR="00BD7F4F" w:rsidRPr="00832361">
        <w:rPr>
          <w:rFonts w:ascii="Arial" w:hAnsi="Arial" w:cs="Arial"/>
          <w:bCs/>
          <w:sz w:val="22"/>
          <w:szCs w:val="22"/>
          <w:highlight w:val="lightGray"/>
          <w:lang w:val="es-ES_tradnl"/>
        </w:rPr>
        <w:t>Director</w:t>
      </w:r>
      <w:proofErr w:type="gramEnd"/>
      <w:r w:rsidR="00BD7F4F" w:rsidRPr="00832361">
        <w:rPr>
          <w:rFonts w:ascii="Arial" w:hAnsi="Arial" w:cs="Arial"/>
          <w:bCs/>
          <w:sz w:val="22"/>
          <w:szCs w:val="22"/>
          <w:highlight w:val="lightGray"/>
          <w:lang w:val="es-ES_tradnl"/>
        </w:rPr>
        <w:t xml:space="preserve">, </w:t>
      </w:r>
      <w:proofErr w:type="gramStart"/>
      <w:r w:rsidR="00BD7F4F" w:rsidRPr="00832361">
        <w:rPr>
          <w:rFonts w:ascii="Arial" w:hAnsi="Arial" w:cs="Arial"/>
          <w:bCs/>
          <w:sz w:val="22"/>
          <w:szCs w:val="22"/>
          <w:highlight w:val="lightGray"/>
          <w:lang w:val="es-ES_tradnl"/>
        </w:rPr>
        <w:t>Subdirector</w:t>
      </w:r>
      <w:proofErr w:type="gramEnd"/>
      <w:r w:rsidR="00BD7F4F" w:rsidRPr="00832361">
        <w:rPr>
          <w:rFonts w:ascii="Arial" w:hAnsi="Arial" w:cs="Arial"/>
          <w:bCs/>
          <w:sz w:val="22"/>
          <w:szCs w:val="22"/>
          <w:highlight w:val="lightGray"/>
          <w:lang w:val="es-ES_tradnl"/>
        </w:rPr>
        <w:t>…)</w:t>
      </w:r>
      <w:r w:rsidR="00BD7F4F" w:rsidRPr="00832361">
        <w:rPr>
          <w:rFonts w:ascii="Arial" w:hAnsi="Arial" w:cs="Arial"/>
          <w:b/>
          <w:sz w:val="22"/>
          <w:szCs w:val="22"/>
          <w:lang w:val="es-ES_tradnl"/>
        </w:rPr>
        <w:t xml:space="preserve"> </w:t>
      </w:r>
    </w:p>
    <w:p w14:paraId="4A568A48" w14:textId="77777777" w:rsidR="00BE5B5B" w:rsidRPr="00832361" w:rsidRDefault="00BE5B5B" w:rsidP="00BE5B5B">
      <w:pPr>
        <w:jc w:val="center"/>
        <w:rPr>
          <w:rFonts w:ascii="Arial" w:hAnsi="Arial" w:cs="Arial"/>
          <w:b/>
          <w:sz w:val="22"/>
          <w:szCs w:val="22"/>
          <w:lang w:val="es-ES_tradnl"/>
        </w:rPr>
      </w:pPr>
    </w:p>
    <w:p w14:paraId="7503B67B" w14:textId="77777777" w:rsidR="00BE5B5B" w:rsidRPr="00832361" w:rsidRDefault="00BE5B5B" w:rsidP="00BE5B5B">
      <w:pPr>
        <w:rPr>
          <w:rFonts w:ascii="Arial" w:hAnsi="Arial" w:cs="Arial"/>
          <w:b/>
          <w:sz w:val="22"/>
          <w:szCs w:val="22"/>
          <w:lang w:val="es-ES_tradnl"/>
        </w:rPr>
      </w:pPr>
    </w:p>
    <w:p w14:paraId="2A7C9415" w14:textId="77777777" w:rsidR="00BE5B5B" w:rsidRPr="00832361" w:rsidRDefault="00BE5B5B" w:rsidP="00BE5B5B">
      <w:pPr>
        <w:jc w:val="center"/>
        <w:rPr>
          <w:rFonts w:ascii="Arial" w:hAnsi="Arial" w:cs="Arial"/>
          <w:b/>
          <w:sz w:val="22"/>
          <w:szCs w:val="22"/>
          <w:lang w:val="es-ES_tradnl"/>
        </w:rPr>
      </w:pPr>
      <w:r w:rsidRPr="00832361">
        <w:rPr>
          <w:rFonts w:ascii="Arial" w:hAnsi="Arial" w:cs="Arial"/>
          <w:b/>
          <w:sz w:val="22"/>
          <w:szCs w:val="22"/>
          <w:lang w:val="es-ES_tradnl"/>
        </w:rPr>
        <w:t>CERTIFIC</w:t>
      </w:r>
      <w:r w:rsidR="0019724E" w:rsidRPr="00832361">
        <w:rPr>
          <w:rFonts w:ascii="Arial" w:hAnsi="Arial" w:cs="Arial"/>
          <w:b/>
          <w:sz w:val="22"/>
          <w:szCs w:val="22"/>
          <w:lang w:val="es-ES_tradnl"/>
        </w:rPr>
        <w:t>O</w:t>
      </w:r>
    </w:p>
    <w:p w14:paraId="0849A5CD" w14:textId="77777777" w:rsidR="00BE5B5B" w:rsidRPr="00832361" w:rsidRDefault="00BE5B5B" w:rsidP="00BE5B5B">
      <w:pPr>
        <w:rPr>
          <w:rFonts w:ascii="Arial" w:hAnsi="Arial" w:cs="Arial"/>
          <w:sz w:val="22"/>
          <w:szCs w:val="22"/>
          <w:lang w:val="es-ES_tradnl"/>
        </w:rPr>
      </w:pPr>
    </w:p>
    <w:p w14:paraId="0C6A577B" w14:textId="77777777" w:rsidR="00BE5B5B" w:rsidRPr="00832361" w:rsidRDefault="00BE5B5B" w:rsidP="004E1E45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14:paraId="75351EA6" w14:textId="7C26B13F" w:rsidR="00AF5032" w:rsidRPr="00832361" w:rsidRDefault="00C908E8" w:rsidP="004E1E45">
      <w:pPr>
        <w:shd w:val="clear" w:color="auto" w:fill="FFFFFF"/>
        <w:spacing w:after="150"/>
        <w:jc w:val="both"/>
        <w:rPr>
          <w:rFonts w:ascii="Arial" w:hAnsi="Arial" w:cs="Arial"/>
          <w:i/>
          <w:iCs/>
          <w:sz w:val="22"/>
          <w:szCs w:val="22"/>
          <w:lang w:val="es-ES_tradnl"/>
        </w:rPr>
      </w:pPr>
      <w:r w:rsidRPr="00832361">
        <w:rPr>
          <w:rFonts w:ascii="Arial" w:hAnsi="Arial" w:cs="Arial"/>
          <w:sz w:val="22"/>
          <w:szCs w:val="22"/>
          <w:lang w:val="es-ES_tradnl"/>
        </w:rPr>
        <w:t xml:space="preserve">Que </w:t>
      </w:r>
      <w:r w:rsidR="00C024FA" w:rsidRPr="00832361">
        <w:rPr>
          <w:rFonts w:ascii="Arial" w:hAnsi="Arial" w:cs="Arial"/>
          <w:sz w:val="22"/>
          <w:szCs w:val="22"/>
          <w:lang w:val="es-ES_tradnl"/>
        </w:rPr>
        <w:t>de acuerdo con el</w:t>
      </w:r>
      <w:r w:rsidR="00AF5032" w:rsidRPr="00832361">
        <w:rPr>
          <w:rFonts w:ascii="Arial" w:hAnsi="Arial" w:cs="Arial"/>
          <w:sz w:val="22"/>
          <w:szCs w:val="22"/>
          <w:lang w:val="es-ES_tradnl"/>
        </w:rPr>
        <w:t xml:space="preserve"> </w:t>
      </w:r>
      <w:r w:rsidR="008867FA" w:rsidRPr="00832361">
        <w:rPr>
          <w:rFonts w:ascii="Arial" w:hAnsi="Arial" w:cs="Arial"/>
          <w:sz w:val="22"/>
          <w:szCs w:val="22"/>
          <w:lang w:val="es-ES_tradnl"/>
        </w:rPr>
        <w:t>Artículo</w:t>
      </w:r>
      <w:r w:rsidR="00AF5032" w:rsidRPr="00832361">
        <w:rPr>
          <w:rFonts w:ascii="Arial" w:hAnsi="Arial" w:cs="Arial"/>
          <w:sz w:val="22"/>
          <w:szCs w:val="22"/>
          <w:lang w:val="es-ES_tradnl"/>
        </w:rPr>
        <w:t xml:space="preserve"> </w:t>
      </w:r>
      <w:r w:rsidR="001D7096" w:rsidRPr="00832361">
        <w:rPr>
          <w:rFonts w:ascii="Arial" w:hAnsi="Arial" w:cs="Arial"/>
          <w:sz w:val="22"/>
          <w:szCs w:val="22"/>
          <w:lang w:val="es-ES_tradnl"/>
        </w:rPr>
        <w:t>X</w:t>
      </w:r>
      <w:r w:rsidR="008867FA" w:rsidRPr="00832361">
        <w:rPr>
          <w:rFonts w:ascii="Arial" w:hAnsi="Arial" w:cs="Arial"/>
          <w:sz w:val="22"/>
          <w:szCs w:val="22"/>
          <w:lang w:val="es-ES_tradnl"/>
        </w:rPr>
        <w:t xml:space="preserve"> del Decreto </w:t>
      </w:r>
      <w:r w:rsidR="001D7096" w:rsidRPr="00832361">
        <w:rPr>
          <w:rFonts w:ascii="Arial" w:hAnsi="Arial" w:cs="Arial"/>
          <w:sz w:val="22"/>
          <w:szCs w:val="22"/>
          <w:lang w:val="es-ES_tradnl"/>
        </w:rPr>
        <w:t xml:space="preserve">XXXX de </w:t>
      </w:r>
      <w:proofErr w:type="spellStart"/>
      <w:r w:rsidR="001D7096" w:rsidRPr="00832361">
        <w:rPr>
          <w:rFonts w:ascii="Arial" w:hAnsi="Arial" w:cs="Arial"/>
          <w:sz w:val="22"/>
          <w:szCs w:val="22"/>
          <w:lang w:val="es-ES_tradnl"/>
        </w:rPr>
        <w:t>xxx</w:t>
      </w:r>
      <w:proofErr w:type="spellEnd"/>
      <w:r w:rsidR="004E1E45" w:rsidRPr="00832361">
        <w:rPr>
          <w:rFonts w:ascii="Arial" w:hAnsi="Arial" w:cs="Arial"/>
          <w:sz w:val="22"/>
          <w:szCs w:val="22"/>
          <w:lang w:val="es-ES_tradnl"/>
        </w:rPr>
        <w:t xml:space="preserve">, en el </w:t>
      </w:r>
      <w:r w:rsidR="00CB6B60" w:rsidRPr="00832361">
        <w:rPr>
          <w:rFonts w:ascii="Arial" w:hAnsi="Arial" w:cs="Arial"/>
          <w:sz w:val="22"/>
          <w:szCs w:val="22"/>
          <w:lang w:val="es-ES_tradnl"/>
        </w:rPr>
        <w:t xml:space="preserve">cual se establece que </w:t>
      </w:r>
      <w:r w:rsidR="004E1E45" w:rsidRPr="00832361">
        <w:rPr>
          <w:rFonts w:ascii="Arial" w:hAnsi="Arial" w:cs="Arial"/>
          <w:sz w:val="22"/>
          <w:szCs w:val="22"/>
          <w:lang w:val="es-ES_tradnl"/>
        </w:rPr>
        <w:t>“</w:t>
      </w:r>
      <w:r w:rsidR="004E1E45" w:rsidRPr="00832361">
        <w:rPr>
          <w:rFonts w:ascii="Arial" w:hAnsi="Arial" w:cs="Arial"/>
          <w:i/>
          <w:iCs/>
          <w:sz w:val="22"/>
          <w:szCs w:val="22"/>
          <w:lang w:val="es-ES_tradnl"/>
        </w:rPr>
        <w:t>L</w:t>
      </w:r>
      <w:r w:rsidR="00AF5032" w:rsidRPr="00832361">
        <w:rPr>
          <w:rFonts w:ascii="Arial" w:hAnsi="Arial" w:cs="Arial"/>
          <w:i/>
          <w:iCs/>
          <w:sz w:val="22"/>
          <w:szCs w:val="22"/>
          <w:lang w:val="es-ES_tradnl"/>
        </w:rPr>
        <w:t>as entidades que hacen parte del Presupuesto General de la Nación deben realizar una revisión previa y rigurosa de las razones que justifiquen la contratación de personal para la prestación de servicios profesionales y de apoyo a la gestión.</w:t>
      </w:r>
    </w:p>
    <w:p w14:paraId="11E5CC34" w14:textId="27F5F346" w:rsidR="00AF5032" w:rsidRPr="00832361" w:rsidRDefault="00AF5032" w:rsidP="004E1E45">
      <w:pPr>
        <w:shd w:val="clear" w:color="auto" w:fill="FFFFFF"/>
        <w:spacing w:after="150"/>
        <w:jc w:val="both"/>
        <w:rPr>
          <w:rFonts w:ascii="Arial" w:hAnsi="Arial" w:cs="Arial"/>
          <w:i/>
          <w:iCs/>
          <w:sz w:val="22"/>
          <w:szCs w:val="22"/>
          <w:lang w:val="es-ES_tradnl"/>
        </w:rPr>
      </w:pPr>
      <w:r w:rsidRPr="00832361">
        <w:rPr>
          <w:rFonts w:ascii="Arial" w:hAnsi="Arial" w:cs="Arial"/>
          <w:i/>
          <w:iCs/>
          <w:sz w:val="22"/>
          <w:szCs w:val="22"/>
          <w:lang w:val="es-ES_tradnl"/>
        </w:rPr>
        <w:t>De conformidad con lo previsto en el artículo </w:t>
      </w:r>
      <w:hyperlink r:id="rId7" w:anchor="32" w:history="1">
        <w:r w:rsidRPr="00832361">
          <w:rPr>
            <w:rFonts w:ascii="Arial" w:hAnsi="Arial" w:cs="Arial"/>
            <w:i/>
            <w:iCs/>
            <w:sz w:val="22"/>
            <w:szCs w:val="22"/>
            <w:lang w:val="es-ES_tradnl"/>
          </w:rPr>
          <w:t>32 </w:t>
        </w:r>
      </w:hyperlink>
      <w:r w:rsidRPr="00832361">
        <w:rPr>
          <w:rFonts w:ascii="Arial" w:hAnsi="Arial" w:cs="Arial"/>
          <w:i/>
          <w:iCs/>
          <w:sz w:val="22"/>
          <w:szCs w:val="22"/>
          <w:lang w:val="es-ES_tradnl"/>
        </w:rPr>
        <w:t>de la Ley 80 de 1993 y el artículo </w:t>
      </w:r>
      <w:hyperlink r:id="rId8" w:anchor="2.8.4.4.5" w:history="1">
        <w:r w:rsidRPr="00832361">
          <w:rPr>
            <w:rFonts w:ascii="Arial" w:hAnsi="Arial" w:cs="Arial"/>
            <w:i/>
            <w:iCs/>
            <w:sz w:val="22"/>
            <w:szCs w:val="22"/>
            <w:lang w:val="es-ES_tradnl"/>
          </w:rPr>
          <w:t>2.8.4.4.5</w:t>
        </w:r>
      </w:hyperlink>
      <w:r w:rsidRPr="00832361">
        <w:rPr>
          <w:rFonts w:ascii="Arial" w:hAnsi="Arial" w:cs="Arial"/>
          <w:i/>
          <w:iCs/>
          <w:sz w:val="22"/>
          <w:szCs w:val="22"/>
          <w:lang w:val="es-ES_tradnl"/>
        </w:rPr>
        <w:t> y siguientes del Decreto 1068 de 2015, Decreto Único Reglamentario del Sector Hacienda y Crédito Público, solo se celebrarán los contratos que sean estrictamente necesarios para coadyuvar al cumplimiento de las funciones y fines de cada entidad, cuando dichas actividades no puedan realizarse con personal de planta o requieran conocimientos especializados.</w:t>
      </w:r>
      <w:r w:rsidR="004E1E45" w:rsidRPr="00832361">
        <w:rPr>
          <w:rFonts w:ascii="Arial" w:hAnsi="Arial" w:cs="Arial"/>
          <w:i/>
          <w:iCs/>
          <w:sz w:val="22"/>
          <w:szCs w:val="22"/>
          <w:lang w:val="es-ES_tradnl"/>
        </w:rPr>
        <w:t>”</w:t>
      </w:r>
    </w:p>
    <w:p w14:paraId="2A3C2FD6" w14:textId="3CA6238E" w:rsidR="002368E1" w:rsidRPr="00832361" w:rsidRDefault="00AD264E" w:rsidP="002368E1">
      <w:pPr>
        <w:jc w:val="both"/>
        <w:rPr>
          <w:rFonts w:ascii="Arial" w:hAnsi="Arial" w:cs="Arial"/>
          <w:i/>
          <w:sz w:val="22"/>
          <w:szCs w:val="22"/>
        </w:rPr>
      </w:pPr>
      <w:r w:rsidRPr="00832361">
        <w:rPr>
          <w:rFonts w:ascii="Arial" w:hAnsi="Arial" w:cs="Arial"/>
          <w:sz w:val="22"/>
          <w:szCs w:val="22"/>
          <w:lang w:val="es-ES"/>
        </w:rPr>
        <w:t>De acuerdo con lo anterior y u</w:t>
      </w:r>
      <w:r w:rsidR="00CB6B60" w:rsidRPr="00832361">
        <w:rPr>
          <w:rFonts w:ascii="Arial" w:hAnsi="Arial" w:cs="Arial"/>
          <w:sz w:val="22"/>
          <w:szCs w:val="22"/>
          <w:lang w:val="es-ES"/>
        </w:rPr>
        <w:t>na vez revisado y confirmado la insuficiencia de personal para el cumplimiento de los objetivos, se ve la necesidad de contratar un (</w:t>
      </w:r>
      <w:r w:rsidR="00CB6B60" w:rsidRPr="00832361">
        <w:rPr>
          <w:rFonts w:ascii="Arial" w:hAnsi="Arial" w:cs="Arial"/>
          <w:sz w:val="22"/>
          <w:szCs w:val="22"/>
          <w:highlight w:val="lightGray"/>
          <w:lang w:val="es-ES"/>
        </w:rPr>
        <w:t>profesional, técnico, tecnólogo etc</w:t>
      </w:r>
      <w:r w:rsidR="00CB6B60" w:rsidRPr="00832361">
        <w:rPr>
          <w:rFonts w:ascii="Arial" w:hAnsi="Arial" w:cs="Arial"/>
          <w:sz w:val="22"/>
          <w:szCs w:val="22"/>
          <w:lang w:val="es-ES"/>
        </w:rPr>
        <w:t>.),</w:t>
      </w:r>
      <w:r w:rsidR="002368E1" w:rsidRPr="00832361">
        <w:rPr>
          <w:rFonts w:ascii="Arial" w:hAnsi="Arial" w:cs="Arial"/>
          <w:sz w:val="22"/>
          <w:szCs w:val="22"/>
          <w:lang w:val="es-ES"/>
        </w:rPr>
        <w:t xml:space="preserve"> </w:t>
      </w:r>
      <w:r w:rsidRPr="00832361">
        <w:rPr>
          <w:rFonts w:ascii="Arial" w:hAnsi="Arial" w:cs="Arial"/>
          <w:sz w:val="22"/>
          <w:szCs w:val="22"/>
          <w:lang w:val="es-ES"/>
        </w:rPr>
        <w:t xml:space="preserve">para </w:t>
      </w:r>
      <w:r w:rsidR="002368E1" w:rsidRPr="00832361">
        <w:rPr>
          <w:rFonts w:ascii="Arial" w:hAnsi="Arial" w:cs="Arial"/>
          <w:i/>
          <w:sz w:val="22"/>
          <w:szCs w:val="22"/>
        </w:rPr>
        <w:t>(</w:t>
      </w:r>
      <w:r w:rsidR="002368E1" w:rsidRPr="00832361">
        <w:rPr>
          <w:rFonts w:ascii="Arial" w:hAnsi="Arial" w:cs="Arial"/>
          <w:i/>
          <w:sz w:val="22"/>
          <w:szCs w:val="22"/>
          <w:highlight w:val="lightGray"/>
        </w:rPr>
        <w:t>por favor justificar la necesidad del área para adquirir los servicios profesionales o de apoyo a la gestión, en el que se exponga clara y concretamente porque es necesario para coadyuvar al cumplimiento y fines del Ministerio</w:t>
      </w:r>
      <w:r w:rsidR="002368E1" w:rsidRPr="00832361">
        <w:rPr>
          <w:rFonts w:ascii="Arial" w:hAnsi="Arial" w:cs="Arial"/>
          <w:i/>
          <w:sz w:val="22"/>
          <w:szCs w:val="22"/>
        </w:rPr>
        <w:t>).</w:t>
      </w:r>
    </w:p>
    <w:p w14:paraId="6203EC86" w14:textId="5134D177" w:rsidR="002368E1" w:rsidRPr="00832361" w:rsidRDefault="002368E1" w:rsidP="002368E1">
      <w:pPr>
        <w:jc w:val="both"/>
        <w:rPr>
          <w:rFonts w:ascii="Arial" w:hAnsi="Arial" w:cs="Arial"/>
          <w:sz w:val="22"/>
          <w:szCs w:val="22"/>
        </w:rPr>
      </w:pPr>
    </w:p>
    <w:p w14:paraId="346F9F24" w14:textId="116E37C5" w:rsidR="002368E1" w:rsidRPr="00832361" w:rsidRDefault="002368E1" w:rsidP="002368E1">
      <w:pPr>
        <w:jc w:val="both"/>
        <w:rPr>
          <w:rFonts w:ascii="Arial" w:hAnsi="Arial" w:cs="Arial"/>
          <w:sz w:val="22"/>
          <w:szCs w:val="22"/>
        </w:rPr>
      </w:pPr>
      <w:r w:rsidRPr="00832361">
        <w:rPr>
          <w:rFonts w:ascii="Arial" w:hAnsi="Arial" w:cs="Arial"/>
          <w:sz w:val="22"/>
          <w:szCs w:val="22"/>
          <w:lang w:val="es-ES"/>
        </w:rPr>
        <w:t xml:space="preserve">Por lo anterior, </w:t>
      </w:r>
      <w:r w:rsidR="00AD264E" w:rsidRPr="00832361">
        <w:rPr>
          <w:rFonts w:ascii="Arial" w:hAnsi="Arial" w:cs="Arial"/>
          <w:sz w:val="22"/>
          <w:szCs w:val="22"/>
          <w:lang w:val="es-ES_tradnl"/>
        </w:rPr>
        <w:t>s</w:t>
      </w:r>
      <w:r w:rsidRPr="00832361">
        <w:rPr>
          <w:rFonts w:ascii="Arial" w:hAnsi="Arial" w:cs="Arial"/>
          <w:sz w:val="22"/>
          <w:szCs w:val="22"/>
          <w:lang w:val="es-ES_tradnl"/>
        </w:rPr>
        <w:t>e evaluó la hoja de vida de (</w:t>
      </w:r>
      <w:r w:rsidRPr="00832361">
        <w:rPr>
          <w:rFonts w:ascii="Arial" w:hAnsi="Arial" w:cs="Arial"/>
          <w:sz w:val="22"/>
          <w:szCs w:val="22"/>
          <w:highlight w:val="lightGray"/>
          <w:lang w:val="es-ES_tradnl"/>
        </w:rPr>
        <w:t>Nombre del futuro contratista</w:t>
      </w:r>
      <w:r w:rsidRPr="00832361">
        <w:rPr>
          <w:rFonts w:ascii="Arial" w:hAnsi="Arial" w:cs="Arial"/>
          <w:sz w:val="22"/>
          <w:szCs w:val="22"/>
          <w:lang w:val="es-ES_tradnl"/>
        </w:rPr>
        <w:t>)</w:t>
      </w:r>
      <w:r w:rsidRPr="00832361">
        <w:rPr>
          <w:rFonts w:ascii="Arial" w:hAnsi="Arial" w:cs="Arial"/>
          <w:b/>
          <w:sz w:val="22"/>
          <w:szCs w:val="22"/>
          <w:lang w:val="es-ES_tradnl"/>
        </w:rPr>
        <w:t>,</w:t>
      </w:r>
      <w:r w:rsidRPr="00832361">
        <w:rPr>
          <w:rFonts w:ascii="Arial" w:hAnsi="Arial" w:cs="Arial"/>
          <w:sz w:val="22"/>
          <w:szCs w:val="22"/>
        </w:rPr>
        <w:t xml:space="preserve"> identificado</w:t>
      </w:r>
      <w:r w:rsidR="00AD264E" w:rsidRPr="00832361">
        <w:rPr>
          <w:rFonts w:ascii="Arial" w:hAnsi="Arial" w:cs="Arial"/>
          <w:sz w:val="22"/>
          <w:szCs w:val="22"/>
        </w:rPr>
        <w:t>(a)</w:t>
      </w:r>
      <w:r w:rsidRPr="00832361">
        <w:rPr>
          <w:rFonts w:ascii="Arial" w:hAnsi="Arial" w:cs="Arial"/>
          <w:sz w:val="22"/>
          <w:szCs w:val="22"/>
        </w:rPr>
        <w:t xml:space="preserve"> con C.C. N°__________</w:t>
      </w:r>
      <w:r w:rsidR="00AD264E" w:rsidRPr="00832361">
        <w:rPr>
          <w:rFonts w:ascii="Arial" w:hAnsi="Arial" w:cs="Arial"/>
          <w:sz w:val="22"/>
          <w:szCs w:val="22"/>
          <w:lang w:val="es-ES_tradnl"/>
        </w:rPr>
        <w:t xml:space="preserve"> de (</w:t>
      </w:r>
      <w:r w:rsidR="00AD264E" w:rsidRPr="00832361">
        <w:rPr>
          <w:rFonts w:ascii="Arial" w:hAnsi="Arial" w:cs="Arial"/>
          <w:sz w:val="22"/>
          <w:szCs w:val="22"/>
          <w:highlight w:val="lightGray"/>
          <w:lang w:val="es-ES_tradnl"/>
        </w:rPr>
        <w:t>lugar de expedición</w:t>
      </w:r>
      <w:r w:rsidR="00AD264E" w:rsidRPr="00832361">
        <w:rPr>
          <w:rFonts w:ascii="Arial" w:hAnsi="Arial" w:cs="Arial"/>
          <w:sz w:val="22"/>
          <w:szCs w:val="22"/>
          <w:lang w:val="es-ES_tradnl"/>
        </w:rPr>
        <w:t xml:space="preserve">), para desarrollar </w:t>
      </w:r>
      <w:r w:rsidRPr="00832361">
        <w:rPr>
          <w:rFonts w:ascii="Arial" w:hAnsi="Arial" w:cs="Arial"/>
          <w:sz w:val="22"/>
          <w:szCs w:val="22"/>
        </w:rPr>
        <w:t>por sus propios medios, con plena autonomía técnica, administrativa y financiera, sus servicios (</w:t>
      </w:r>
      <w:r w:rsidRPr="00832361">
        <w:rPr>
          <w:rFonts w:ascii="Arial" w:hAnsi="Arial" w:cs="Arial"/>
          <w:sz w:val="22"/>
          <w:szCs w:val="22"/>
          <w:highlight w:val="lightGray"/>
        </w:rPr>
        <w:t>Profesionales/ Apoyo a la Gestión</w:t>
      </w:r>
      <w:r w:rsidRPr="00832361">
        <w:rPr>
          <w:rFonts w:ascii="Arial" w:hAnsi="Arial" w:cs="Arial"/>
          <w:sz w:val="22"/>
          <w:szCs w:val="22"/>
        </w:rPr>
        <w:t>) en (</w:t>
      </w:r>
      <w:r w:rsidRPr="00832361">
        <w:rPr>
          <w:rFonts w:ascii="Arial" w:hAnsi="Arial" w:cs="Arial"/>
          <w:sz w:val="22"/>
          <w:szCs w:val="22"/>
          <w:highlight w:val="lightGray"/>
        </w:rPr>
        <w:t>Dependencia</w:t>
      </w:r>
      <w:r w:rsidRPr="00832361">
        <w:rPr>
          <w:rFonts w:ascii="Arial" w:hAnsi="Arial" w:cs="Arial"/>
          <w:sz w:val="22"/>
          <w:szCs w:val="22"/>
        </w:rPr>
        <w:t>) para (</w:t>
      </w:r>
      <w:r w:rsidRPr="00832361">
        <w:rPr>
          <w:rFonts w:ascii="Arial" w:hAnsi="Arial" w:cs="Arial"/>
          <w:sz w:val="22"/>
          <w:szCs w:val="22"/>
          <w:highlight w:val="lightGray"/>
        </w:rPr>
        <w:t>Objeto del contrato</w:t>
      </w:r>
      <w:r w:rsidRPr="00832361">
        <w:rPr>
          <w:rFonts w:ascii="Arial" w:hAnsi="Arial" w:cs="Arial"/>
          <w:sz w:val="22"/>
          <w:szCs w:val="22"/>
        </w:rPr>
        <w:t>)</w:t>
      </w:r>
    </w:p>
    <w:p w14:paraId="7254A5F5" w14:textId="77777777" w:rsidR="002368E1" w:rsidRPr="00832361" w:rsidRDefault="002368E1" w:rsidP="002368E1">
      <w:pPr>
        <w:jc w:val="both"/>
        <w:rPr>
          <w:rFonts w:ascii="Arial" w:hAnsi="Arial" w:cs="Arial"/>
          <w:sz w:val="22"/>
          <w:szCs w:val="22"/>
        </w:rPr>
      </w:pPr>
    </w:p>
    <w:p w14:paraId="57A9BABB" w14:textId="77777777" w:rsidR="00256A92" w:rsidRPr="00832361" w:rsidRDefault="00256A92" w:rsidP="00237A59">
      <w:pPr>
        <w:jc w:val="both"/>
        <w:rPr>
          <w:rFonts w:ascii="Arial" w:hAnsi="Arial" w:cs="Arial"/>
          <w:i/>
          <w:sz w:val="22"/>
          <w:szCs w:val="22"/>
          <w:lang w:val="es-ES"/>
        </w:rPr>
      </w:pPr>
    </w:p>
    <w:p w14:paraId="256D845B" w14:textId="77777777" w:rsidR="00256A92" w:rsidRPr="00832361" w:rsidRDefault="00256A92" w:rsidP="00237A59">
      <w:pPr>
        <w:jc w:val="both"/>
        <w:rPr>
          <w:rFonts w:ascii="Arial" w:hAnsi="Arial" w:cs="Arial"/>
          <w:sz w:val="22"/>
          <w:szCs w:val="22"/>
        </w:rPr>
      </w:pPr>
    </w:p>
    <w:p w14:paraId="757B6A87" w14:textId="1DF98841" w:rsidR="00DE0DF8" w:rsidRPr="00832361" w:rsidRDefault="00C908E8" w:rsidP="00F00C6A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832361">
        <w:rPr>
          <w:rFonts w:ascii="Arial" w:hAnsi="Arial" w:cs="Arial"/>
          <w:sz w:val="22"/>
          <w:szCs w:val="22"/>
          <w:lang w:val="es-ES_tradnl"/>
        </w:rPr>
        <w:t xml:space="preserve">Se expide en Bogotá D.C., </w:t>
      </w:r>
      <w:r w:rsidR="00256A92" w:rsidRPr="00832361">
        <w:rPr>
          <w:rFonts w:ascii="Arial" w:hAnsi="Arial" w:cs="Arial"/>
          <w:sz w:val="22"/>
          <w:szCs w:val="22"/>
          <w:lang w:val="es-ES_tradnl"/>
        </w:rPr>
        <w:t xml:space="preserve">a los </w:t>
      </w:r>
      <w:r w:rsidR="00C35997" w:rsidRPr="00832361">
        <w:rPr>
          <w:rFonts w:ascii="Arial" w:hAnsi="Arial" w:cs="Arial"/>
          <w:sz w:val="22"/>
          <w:szCs w:val="22"/>
          <w:lang w:val="es-ES_tradnl"/>
        </w:rPr>
        <w:t>XX</w:t>
      </w:r>
      <w:r w:rsidR="00256A92" w:rsidRPr="00832361">
        <w:rPr>
          <w:rFonts w:ascii="Arial" w:hAnsi="Arial" w:cs="Arial"/>
          <w:sz w:val="22"/>
          <w:szCs w:val="22"/>
          <w:lang w:val="es-ES_tradnl"/>
        </w:rPr>
        <w:t xml:space="preserve"> días del mes de </w:t>
      </w:r>
      <w:r w:rsidR="00C35997" w:rsidRPr="00832361">
        <w:rPr>
          <w:rFonts w:ascii="Arial" w:hAnsi="Arial" w:cs="Arial"/>
          <w:sz w:val="22"/>
          <w:szCs w:val="22"/>
          <w:lang w:val="es-ES_tradnl"/>
        </w:rPr>
        <w:t>XXXXXXXX</w:t>
      </w:r>
      <w:r w:rsidR="00346CED" w:rsidRPr="00832361">
        <w:rPr>
          <w:rFonts w:ascii="Arial" w:hAnsi="Arial" w:cs="Arial"/>
          <w:sz w:val="22"/>
          <w:szCs w:val="22"/>
          <w:lang w:val="es-ES_tradnl"/>
        </w:rPr>
        <w:t xml:space="preserve"> </w:t>
      </w:r>
      <w:r w:rsidR="00237A59" w:rsidRPr="00832361">
        <w:rPr>
          <w:rFonts w:ascii="Arial" w:hAnsi="Arial" w:cs="Arial"/>
          <w:sz w:val="22"/>
          <w:szCs w:val="22"/>
          <w:lang w:val="es-ES_tradnl"/>
        </w:rPr>
        <w:t>de 20</w:t>
      </w:r>
      <w:r w:rsidR="00C35997" w:rsidRPr="00832361">
        <w:rPr>
          <w:rFonts w:ascii="Arial" w:hAnsi="Arial" w:cs="Arial"/>
          <w:sz w:val="22"/>
          <w:szCs w:val="22"/>
          <w:lang w:val="es-ES_tradnl"/>
        </w:rPr>
        <w:t>XX</w:t>
      </w:r>
      <w:r w:rsidR="00346CED" w:rsidRPr="00832361">
        <w:rPr>
          <w:rFonts w:ascii="Arial" w:hAnsi="Arial" w:cs="Arial"/>
          <w:sz w:val="22"/>
          <w:szCs w:val="22"/>
          <w:lang w:val="es-ES_tradnl"/>
        </w:rPr>
        <w:t>.</w:t>
      </w:r>
    </w:p>
    <w:p w14:paraId="1AB2A439" w14:textId="77777777" w:rsidR="00737107" w:rsidRPr="00832361" w:rsidRDefault="00737107" w:rsidP="00546D73">
      <w:pPr>
        <w:autoSpaceDE w:val="0"/>
        <w:autoSpaceDN w:val="0"/>
        <w:adjustRightInd w:val="0"/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5252D6D4" w14:textId="77777777" w:rsidR="000643F3" w:rsidRPr="00832361" w:rsidRDefault="000643F3" w:rsidP="00546D73">
      <w:pPr>
        <w:autoSpaceDE w:val="0"/>
        <w:autoSpaceDN w:val="0"/>
        <w:adjustRightInd w:val="0"/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4F085EBA" w14:textId="3BFD5261" w:rsidR="00265233" w:rsidRPr="00832361" w:rsidRDefault="00265233" w:rsidP="00BE5B5B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832361">
        <w:rPr>
          <w:rFonts w:ascii="Arial" w:hAnsi="Arial" w:cs="Arial"/>
          <w:sz w:val="22"/>
          <w:szCs w:val="22"/>
          <w:lang w:val="es-ES_tradnl"/>
        </w:rPr>
        <w:t>Atentamente,</w:t>
      </w:r>
    </w:p>
    <w:p w14:paraId="004E199A" w14:textId="4F38CB90" w:rsidR="00AF5032" w:rsidRPr="00832361" w:rsidRDefault="00AF5032" w:rsidP="00BE5B5B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14:paraId="3A1942B7" w14:textId="77777777" w:rsidR="00265233" w:rsidRPr="00832361" w:rsidRDefault="00265233" w:rsidP="00BE5B5B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14:paraId="76214869" w14:textId="77777777" w:rsidR="00BE5B5B" w:rsidRPr="00832361" w:rsidRDefault="00BE5B5B" w:rsidP="00BE5B5B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832361">
        <w:rPr>
          <w:rFonts w:ascii="Arial" w:hAnsi="Arial" w:cs="Arial"/>
          <w:sz w:val="22"/>
          <w:szCs w:val="22"/>
          <w:lang w:val="es-ES_tradnl"/>
        </w:rPr>
        <w:t xml:space="preserve"> </w:t>
      </w:r>
    </w:p>
    <w:p w14:paraId="3FD40865" w14:textId="6E19FBC4" w:rsidR="00C35997" w:rsidRPr="00832361" w:rsidRDefault="00C35997" w:rsidP="00346CED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32361">
        <w:rPr>
          <w:rFonts w:ascii="Arial" w:hAnsi="Arial" w:cs="Arial"/>
          <w:b/>
          <w:color w:val="000000"/>
          <w:sz w:val="22"/>
          <w:szCs w:val="22"/>
        </w:rPr>
        <w:t>(</w:t>
      </w:r>
      <w:r w:rsidRPr="00832361">
        <w:rPr>
          <w:rFonts w:ascii="Arial" w:hAnsi="Arial" w:cs="Arial"/>
          <w:b/>
          <w:color w:val="000000"/>
          <w:sz w:val="22"/>
          <w:szCs w:val="22"/>
          <w:highlight w:val="lightGray"/>
        </w:rPr>
        <w:t>NOMBRE DEL JEFE, DIRECTOR, SUBDIRECTOR…</w:t>
      </w:r>
      <w:r w:rsidRPr="00832361">
        <w:rPr>
          <w:rFonts w:ascii="Arial" w:hAnsi="Arial" w:cs="Arial"/>
          <w:b/>
          <w:color w:val="000000"/>
          <w:sz w:val="22"/>
          <w:szCs w:val="22"/>
        </w:rPr>
        <w:t>)</w:t>
      </w:r>
    </w:p>
    <w:p w14:paraId="3F4F4399" w14:textId="3C753937" w:rsidR="00346CED" w:rsidRPr="00832361" w:rsidRDefault="00C35997" w:rsidP="00346CED">
      <w:pPr>
        <w:jc w:val="center"/>
        <w:rPr>
          <w:rFonts w:ascii="Arial" w:hAnsi="Arial" w:cs="Arial"/>
          <w:sz w:val="22"/>
          <w:szCs w:val="22"/>
        </w:rPr>
      </w:pPr>
      <w:r w:rsidRPr="00832361">
        <w:rPr>
          <w:rFonts w:ascii="Arial" w:hAnsi="Arial" w:cs="Arial"/>
          <w:sz w:val="22"/>
          <w:szCs w:val="22"/>
          <w:highlight w:val="lightGray"/>
        </w:rPr>
        <w:t>(Cargo)</w:t>
      </w:r>
    </w:p>
    <w:p w14:paraId="5EE122EA" w14:textId="77777777" w:rsidR="0025447F" w:rsidRPr="00832361" w:rsidRDefault="0025447F" w:rsidP="00684ED5">
      <w:pPr>
        <w:jc w:val="center"/>
        <w:rPr>
          <w:rFonts w:ascii="Arial" w:hAnsi="Arial" w:cs="Arial"/>
          <w:sz w:val="22"/>
          <w:szCs w:val="22"/>
        </w:rPr>
      </w:pPr>
    </w:p>
    <w:p w14:paraId="4670B9D5" w14:textId="77777777" w:rsidR="00C35997" w:rsidRPr="00832361" w:rsidRDefault="00C35997" w:rsidP="00BE5B5B">
      <w:pPr>
        <w:jc w:val="both"/>
        <w:rPr>
          <w:rFonts w:ascii="Arial" w:hAnsi="Arial" w:cs="Arial"/>
          <w:bCs/>
          <w:sz w:val="22"/>
          <w:szCs w:val="22"/>
        </w:rPr>
      </w:pPr>
    </w:p>
    <w:p w14:paraId="793DFFF2" w14:textId="786CB92F" w:rsidR="001743E2" w:rsidRPr="00832361" w:rsidRDefault="00C35997" w:rsidP="00C35997">
      <w:pPr>
        <w:jc w:val="both"/>
        <w:rPr>
          <w:rFonts w:ascii="Arial" w:hAnsi="Arial" w:cs="Arial"/>
          <w:bCs/>
          <w:sz w:val="22"/>
          <w:szCs w:val="22"/>
        </w:rPr>
      </w:pPr>
      <w:r w:rsidRPr="00832361">
        <w:rPr>
          <w:rFonts w:ascii="Arial" w:hAnsi="Arial" w:cs="Arial"/>
          <w:bCs/>
          <w:sz w:val="22"/>
          <w:szCs w:val="22"/>
        </w:rPr>
        <w:t>Proyectó:</w:t>
      </w:r>
    </w:p>
    <w:p w14:paraId="507E1671" w14:textId="77777777" w:rsidR="00911535" w:rsidRPr="00832361" w:rsidRDefault="00911535" w:rsidP="00C35997">
      <w:pPr>
        <w:jc w:val="both"/>
        <w:rPr>
          <w:rFonts w:ascii="Arial" w:hAnsi="Arial" w:cs="Arial"/>
          <w:bCs/>
          <w:sz w:val="22"/>
          <w:szCs w:val="22"/>
        </w:rPr>
      </w:pPr>
    </w:p>
    <w:p w14:paraId="102FBD61" w14:textId="77777777" w:rsidR="00911535" w:rsidRPr="00832361" w:rsidRDefault="00911535" w:rsidP="00C35997">
      <w:pPr>
        <w:jc w:val="both"/>
        <w:rPr>
          <w:rFonts w:ascii="Arial" w:hAnsi="Arial" w:cs="Arial"/>
          <w:bCs/>
          <w:sz w:val="22"/>
          <w:szCs w:val="22"/>
        </w:rPr>
      </w:pPr>
    </w:p>
    <w:p w14:paraId="1280DAED" w14:textId="77777777" w:rsidR="00911535" w:rsidRPr="00832361" w:rsidRDefault="00911535" w:rsidP="00C35997">
      <w:pPr>
        <w:jc w:val="both"/>
        <w:rPr>
          <w:rFonts w:ascii="Arial" w:hAnsi="Arial" w:cs="Arial"/>
          <w:bCs/>
          <w:sz w:val="22"/>
          <w:szCs w:val="22"/>
        </w:rPr>
      </w:pPr>
    </w:p>
    <w:p w14:paraId="745B81C6" w14:textId="77777777" w:rsidR="00911535" w:rsidRPr="00832361" w:rsidRDefault="00911535" w:rsidP="00C35997">
      <w:pPr>
        <w:jc w:val="both"/>
        <w:rPr>
          <w:rFonts w:ascii="Arial" w:hAnsi="Arial" w:cs="Arial"/>
          <w:bCs/>
          <w:sz w:val="22"/>
          <w:szCs w:val="22"/>
        </w:rPr>
      </w:pPr>
    </w:p>
    <w:p w14:paraId="758E744D" w14:textId="77777777" w:rsidR="00911535" w:rsidRPr="00832361" w:rsidRDefault="00911535" w:rsidP="00C35997">
      <w:pPr>
        <w:jc w:val="both"/>
        <w:rPr>
          <w:rFonts w:ascii="Arial" w:hAnsi="Arial" w:cs="Arial"/>
          <w:bCs/>
          <w:sz w:val="22"/>
          <w:szCs w:val="22"/>
        </w:rPr>
      </w:pPr>
    </w:p>
    <w:p w14:paraId="7510930C" w14:textId="77777777" w:rsidR="00911535" w:rsidRPr="00832361" w:rsidRDefault="00911535" w:rsidP="00C35997">
      <w:pPr>
        <w:jc w:val="both"/>
        <w:rPr>
          <w:rFonts w:ascii="Arial" w:hAnsi="Arial" w:cs="Arial"/>
          <w:bCs/>
          <w:sz w:val="22"/>
          <w:szCs w:val="22"/>
        </w:rPr>
      </w:pPr>
    </w:p>
    <w:p w14:paraId="0F48CAF5" w14:textId="77777777" w:rsidR="00911535" w:rsidRPr="00832361" w:rsidRDefault="00911535" w:rsidP="00C35997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sectPr w:rsidR="00911535" w:rsidRPr="00832361" w:rsidSect="00526A72">
      <w:headerReference w:type="even" r:id="rId9"/>
      <w:headerReference w:type="default" r:id="rId10"/>
      <w:footerReference w:type="default" r:id="rId11"/>
      <w:headerReference w:type="first" r:id="rId12"/>
      <w:pgSz w:w="12240" w:h="18720" w:code="126"/>
      <w:pgMar w:top="1701" w:right="1134" w:bottom="1134" w:left="170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ED3DD" w14:textId="77777777" w:rsidR="005A77F6" w:rsidRDefault="005A77F6">
      <w:r>
        <w:separator/>
      </w:r>
    </w:p>
  </w:endnote>
  <w:endnote w:type="continuationSeparator" w:id="0">
    <w:p w14:paraId="76644CB6" w14:textId="77777777" w:rsidR="005A77F6" w:rsidRDefault="005A7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9B9F5" w14:textId="77777777" w:rsidR="00832361" w:rsidRPr="00832361" w:rsidRDefault="00832361" w:rsidP="00832361">
    <w:pPr>
      <w:tabs>
        <w:tab w:val="left" w:pos="2296"/>
        <w:tab w:val="center" w:pos="4252"/>
        <w:tab w:val="right" w:pos="8504"/>
      </w:tabs>
      <w:rPr>
        <w:rFonts w:ascii="Arial" w:hAnsi="Arial" w:cs="Arial"/>
        <w:b/>
        <w:color w:val="0070C0"/>
        <w:sz w:val="18"/>
        <w:szCs w:val="18"/>
        <w:lang w:val="es-ES_tradnl"/>
      </w:rPr>
    </w:pPr>
    <w:r w:rsidRPr="00832361">
      <w:rPr>
        <w:rFonts w:ascii="Arial" w:hAnsi="Arial" w:cs="Arial"/>
        <w:b/>
        <w:color w:val="0070C0"/>
        <w:sz w:val="18"/>
        <w:szCs w:val="18"/>
        <w:lang w:val="es-ES_tradnl"/>
      </w:rPr>
      <w:t>MINISTERIO DEL INTERIOR</w:t>
    </w:r>
  </w:p>
  <w:p w14:paraId="7A1FAA91" w14:textId="4E590402" w:rsidR="00832361" w:rsidRPr="00832361" w:rsidRDefault="00832361" w:rsidP="00832361">
    <w:pPr>
      <w:tabs>
        <w:tab w:val="center" w:pos="4252"/>
        <w:tab w:val="right" w:pos="8504"/>
      </w:tabs>
      <w:rPr>
        <w:rFonts w:ascii="Arial" w:hAnsi="Arial" w:cs="Arial"/>
        <w:sz w:val="18"/>
        <w:szCs w:val="18"/>
        <w:lang w:val="es-ES_tradnl"/>
      </w:rPr>
    </w:pPr>
    <w:r w:rsidRPr="00832361">
      <w:rPr>
        <w:rFonts w:ascii="Arial" w:hAnsi="Arial" w:cs="Arial"/>
        <w:sz w:val="18"/>
        <w:szCs w:val="18"/>
        <w:lang w:val="es-ES_tradnl"/>
      </w:rPr>
      <w:t>Calle 12</w:t>
    </w:r>
    <w:proofErr w:type="gramStart"/>
    <w:r w:rsidRPr="00832361">
      <w:rPr>
        <w:rFonts w:ascii="Arial" w:hAnsi="Arial" w:cs="Arial"/>
        <w:sz w:val="18"/>
        <w:szCs w:val="18"/>
        <w:lang w:val="es-ES_tradnl"/>
      </w:rPr>
      <w:t>B  8</w:t>
    </w:r>
    <w:proofErr w:type="gramEnd"/>
    <w:r w:rsidRPr="00832361">
      <w:rPr>
        <w:rFonts w:ascii="Arial" w:hAnsi="Arial" w:cs="Arial"/>
        <w:sz w:val="18"/>
        <w:szCs w:val="18"/>
        <w:lang w:val="es-ES_tradnl"/>
      </w:rPr>
      <w:t xml:space="preserve">-46 Bogotá - Colombia </w:t>
    </w:r>
    <w:r w:rsidRPr="00832361">
      <w:rPr>
        <w:rFonts w:ascii="Arial" w:hAnsi="Arial" w:cs="Arial"/>
        <w:sz w:val="18"/>
        <w:szCs w:val="18"/>
        <w:lang w:val="es-ES_tradnl"/>
      </w:rPr>
      <w:sym w:font="Wingdings" w:char="F073"/>
    </w:r>
    <w:r w:rsidRPr="00832361">
      <w:rPr>
        <w:rFonts w:ascii="Arial" w:hAnsi="Arial" w:cs="Arial"/>
        <w:sz w:val="18"/>
        <w:szCs w:val="18"/>
        <w:lang w:val="es-ES_tradnl"/>
      </w:rPr>
      <w:t xml:space="preserve">  Código postal 111711                                          Vr. 0</w:t>
    </w:r>
    <w:r w:rsidR="00407317">
      <w:rPr>
        <w:rFonts w:ascii="Arial" w:hAnsi="Arial" w:cs="Arial"/>
        <w:sz w:val="18"/>
        <w:szCs w:val="18"/>
        <w:lang w:val="es-ES_tradnl"/>
      </w:rPr>
      <w:t>2</w:t>
    </w:r>
    <w:r w:rsidRPr="00832361">
      <w:rPr>
        <w:rFonts w:ascii="Arial" w:hAnsi="Arial" w:cs="Arial"/>
        <w:sz w:val="18"/>
        <w:szCs w:val="18"/>
        <w:lang w:val="es-ES_tradnl"/>
      </w:rPr>
      <w:t xml:space="preserve">. </w:t>
    </w:r>
    <w:r w:rsidR="00407317">
      <w:rPr>
        <w:rFonts w:ascii="Arial" w:hAnsi="Arial" w:cs="Arial"/>
        <w:sz w:val="18"/>
        <w:szCs w:val="18"/>
        <w:lang w:val="es-ES_tradnl"/>
      </w:rPr>
      <w:t>30</w:t>
    </w:r>
    <w:r w:rsidRPr="00832361">
      <w:rPr>
        <w:rFonts w:ascii="Arial" w:hAnsi="Arial" w:cs="Arial"/>
        <w:sz w:val="18"/>
        <w:szCs w:val="18"/>
        <w:lang w:val="es-ES_tradnl"/>
      </w:rPr>
      <w:t>/0</w:t>
    </w:r>
    <w:r w:rsidR="00407317">
      <w:rPr>
        <w:rFonts w:ascii="Arial" w:hAnsi="Arial" w:cs="Arial"/>
        <w:sz w:val="18"/>
        <w:szCs w:val="18"/>
        <w:lang w:val="es-ES_tradnl"/>
      </w:rPr>
      <w:t>6</w:t>
    </w:r>
    <w:r w:rsidRPr="00832361">
      <w:rPr>
        <w:rFonts w:ascii="Arial" w:hAnsi="Arial" w:cs="Arial"/>
        <w:sz w:val="18"/>
        <w:szCs w:val="18"/>
        <w:lang w:val="es-ES_tradnl"/>
      </w:rPr>
      <w:t>/202</w:t>
    </w:r>
    <w:r w:rsidR="00407317">
      <w:rPr>
        <w:rFonts w:ascii="Arial" w:hAnsi="Arial" w:cs="Arial"/>
        <w:sz w:val="18"/>
        <w:szCs w:val="18"/>
        <w:lang w:val="es-ES_tradnl"/>
      </w:rPr>
      <w:t>6</w:t>
    </w:r>
    <w:r w:rsidRPr="00832361">
      <w:rPr>
        <w:rFonts w:ascii="Arial" w:hAnsi="Arial" w:cs="Arial"/>
        <w:sz w:val="18"/>
        <w:szCs w:val="18"/>
        <w:lang w:val="es-ES_tradnl"/>
      </w:rPr>
      <w:t xml:space="preserve"> </w:t>
    </w:r>
  </w:p>
  <w:p w14:paraId="2BDF7037" w14:textId="77777777" w:rsidR="00832361" w:rsidRPr="00832361" w:rsidRDefault="00832361" w:rsidP="00832361">
    <w:pPr>
      <w:tabs>
        <w:tab w:val="left" w:pos="2296"/>
        <w:tab w:val="center" w:pos="4252"/>
        <w:tab w:val="right" w:pos="8504"/>
      </w:tabs>
      <w:rPr>
        <w:rFonts w:ascii="Arial" w:hAnsi="Arial" w:cs="Arial"/>
        <w:sz w:val="18"/>
        <w:szCs w:val="18"/>
        <w:lang w:val="es-ES_tradnl"/>
      </w:rPr>
    </w:pPr>
    <w:r w:rsidRPr="00832361">
      <w:rPr>
        <w:rFonts w:ascii="Arial" w:hAnsi="Arial" w:cs="Arial"/>
        <w:sz w:val="18"/>
        <w:szCs w:val="18"/>
        <w:lang w:val="es-ES_tradnl"/>
      </w:rPr>
      <w:t xml:space="preserve">Línea gratuita 018000910403 </w:t>
    </w:r>
    <w:r w:rsidRPr="00832361">
      <w:rPr>
        <w:rFonts w:ascii="Arial" w:hAnsi="Arial" w:cs="Arial"/>
        <w:sz w:val="18"/>
        <w:szCs w:val="18"/>
        <w:lang w:val="es-ES_tradnl"/>
      </w:rPr>
      <w:sym w:font="Wingdings" w:char="F073"/>
    </w:r>
    <w:r w:rsidRPr="00832361">
      <w:rPr>
        <w:rFonts w:ascii="Arial" w:hAnsi="Arial" w:cs="Arial"/>
        <w:sz w:val="18"/>
        <w:szCs w:val="18"/>
        <w:lang w:val="es-ES_tradnl"/>
      </w:rPr>
      <w:t xml:space="preserve">  Conmutador (1) 242 74 00                                                        Pág.</w:t>
    </w:r>
    <w:r w:rsidRPr="00832361">
      <w:rPr>
        <w:rFonts w:ascii="Arial" w:hAnsi="Arial" w:cs="Arial"/>
        <w:b/>
        <w:sz w:val="18"/>
        <w:szCs w:val="18"/>
        <w:lang w:val="es-ES_tradnl"/>
      </w:rPr>
      <w:t xml:space="preserve"> </w:t>
    </w:r>
    <w:r w:rsidRPr="00832361">
      <w:rPr>
        <w:rFonts w:ascii="Arial" w:hAnsi="Arial" w:cs="Arial"/>
        <w:sz w:val="18"/>
        <w:szCs w:val="18"/>
        <w:lang w:val="es-ES_tradnl"/>
      </w:rPr>
      <w:fldChar w:fldCharType="begin"/>
    </w:r>
    <w:r w:rsidRPr="00832361">
      <w:rPr>
        <w:rFonts w:ascii="Arial" w:hAnsi="Arial" w:cs="Arial"/>
        <w:sz w:val="18"/>
        <w:szCs w:val="18"/>
        <w:lang w:val="es-ES_tradnl"/>
      </w:rPr>
      <w:instrText xml:space="preserve"> PAGE </w:instrText>
    </w:r>
    <w:r w:rsidRPr="00832361">
      <w:rPr>
        <w:rFonts w:ascii="Arial" w:hAnsi="Arial" w:cs="Arial"/>
        <w:sz w:val="18"/>
        <w:szCs w:val="18"/>
        <w:lang w:val="es-ES_tradnl"/>
      </w:rPr>
      <w:fldChar w:fldCharType="separate"/>
    </w:r>
    <w:r w:rsidRPr="00832361">
      <w:rPr>
        <w:rFonts w:ascii="Arial" w:hAnsi="Arial" w:cs="Arial"/>
        <w:sz w:val="18"/>
        <w:szCs w:val="18"/>
        <w:lang w:val="es-ES_tradnl"/>
      </w:rPr>
      <w:t>2</w:t>
    </w:r>
    <w:r w:rsidRPr="00832361">
      <w:rPr>
        <w:rFonts w:ascii="Arial" w:hAnsi="Arial" w:cs="Arial"/>
        <w:sz w:val="18"/>
        <w:szCs w:val="18"/>
        <w:lang w:val="es-ES_tradnl"/>
      </w:rPr>
      <w:fldChar w:fldCharType="end"/>
    </w:r>
    <w:r w:rsidRPr="00832361">
      <w:rPr>
        <w:rFonts w:ascii="Arial" w:hAnsi="Arial" w:cs="Arial"/>
        <w:sz w:val="18"/>
        <w:szCs w:val="18"/>
        <w:lang w:val="es-ES_tradnl"/>
      </w:rPr>
      <w:t xml:space="preserve"> de </w:t>
    </w:r>
    <w:r w:rsidRPr="00832361">
      <w:rPr>
        <w:rFonts w:ascii="Arial" w:hAnsi="Arial" w:cs="Arial"/>
        <w:sz w:val="18"/>
        <w:szCs w:val="18"/>
        <w:lang w:val="es-ES_tradnl"/>
      </w:rPr>
      <w:fldChar w:fldCharType="begin"/>
    </w:r>
    <w:r w:rsidRPr="00832361">
      <w:rPr>
        <w:rFonts w:ascii="Arial" w:hAnsi="Arial" w:cs="Arial"/>
        <w:sz w:val="18"/>
        <w:szCs w:val="18"/>
        <w:lang w:val="es-ES_tradnl"/>
      </w:rPr>
      <w:instrText xml:space="preserve"> NUMPAGES  </w:instrText>
    </w:r>
    <w:r w:rsidRPr="00832361">
      <w:rPr>
        <w:rFonts w:ascii="Arial" w:hAnsi="Arial" w:cs="Arial"/>
        <w:sz w:val="18"/>
        <w:szCs w:val="18"/>
        <w:lang w:val="es-ES_tradnl"/>
      </w:rPr>
      <w:fldChar w:fldCharType="separate"/>
    </w:r>
    <w:r w:rsidRPr="00832361">
      <w:rPr>
        <w:rFonts w:ascii="Arial" w:hAnsi="Arial" w:cs="Arial"/>
        <w:sz w:val="18"/>
        <w:szCs w:val="18"/>
        <w:lang w:val="es-ES_tradnl"/>
      </w:rPr>
      <w:t>3</w:t>
    </w:r>
    <w:r w:rsidRPr="00832361">
      <w:rPr>
        <w:rFonts w:ascii="Arial" w:hAnsi="Arial" w:cs="Arial"/>
        <w:sz w:val="18"/>
        <w:szCs w:val="18"/>
        <w:lang w:val="es-ES_tradnl"/>
      </w:rPr>
      <w:fldChar w:fldCharType="end"/>
    </w:r>
  </w:p>
  <w:p w14:paraId="35E0CB6B" w14:textId="77777777" w:rsidR="00832361" w:rsidRPr="00832361" w:rsidRDefault="00832361" w:rsidP="00832361">
    <w:pPr>
      <w:tabs>
        <w:tab w:val="left" w:pos="2296"/>
        <w:tab w:val="center" w:pos="4252"/>
        <w:tab w:val="right" w:pos="8504"/>
      </w:tabs>
      <w:rPr>
        <w:sz w:val="18"/>
        <w:szCs w:val="18"/>
        <w:lang w:val="es-ES_tradnl"/>
      </w:rPr>
    </w:pPr>
    <w:r w:rsidRPr="00832361">
      <w:rPr>
        <w:rFonts w:ascii="Arial" w:hAnsi="Arial" w:cs="Arial"/>
        <w:sz w:val="18"/>
        <w:szCs w:val="18"/>
        <w:lang w:val="es-ES_tradnl"/>
      </w:rPr>
      <w:t xml:space="preserve">www.mininterior.gov.co  </w:t>
    </w:r>
    <w:r w:rsidRPr="00832361">
      <w:rPr>
        <w:rFonts w:ascii="Arial" w:hAnsi="Arial" w:cs="Arial"/>
        <w:sz w:val="18"/>
        <w:szCs w:val="18"/>
        <w:lang w:val="es-ES_tradnl"/>
      </w:rPr>
      <w:sym w:font="Wingdings" w:char="F073"/>
    </w:r>
    <w:r w:rsidRPr="00832361">
      <w:rPr>
        <w:rFonts w:ascii="Arial" w:hAnsi="Arial" w:cs="Arial"/>
        <w:sz w:val="18"/>
        <w:szCs w:val="18"/>
        <w:lang w:val="es-ES_tradnl"/>
      </w:rPr>
      <w:t xml:space="preserve">  servicioalciudadano@mininterior.gov.co                      </w:t>
    </w:r>
  </w:p>
  <w:p w14:paraId="13A7D8E9" w14:textId="738364AA" w:rsidR="00D671BD" w:rsidRPr="00832361" w:rsidRDefault="00D671BD" w:rsidP="00832361">
    <w:pPr>
      <w:pStyle w:val="Piedepgina"/>
      <w:rPr>
        <w:rStyle w:val="Nmerodepgi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E75FA" w14:textId="77777777" w:rsidR="005A77F6" w:rsidRDefault="005A77F6">
      <w:r>
        <w:separator/>
      </w:r>
    </w:p>
  </w:footnote>
  <w:footnote w:type="continuationSeparator" w:id="0">
    <w:p w14:paraId="1CC16E60" w14:textId="77777777" w:rsidR="005A77F6" w:rsidRDefault="005A7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1261B" w14:textId="77777777" w:rsidR="00D671BD" w:rsidRDefault="00000000">
    <w:pPr>
      <w:pStyle w:val="Encabezado"/>
    </w:pPr>
    <w:r>
      <w:rPr>
        <w:noProof/>
        <w:lang w:val="es-ES"/>
      </w:rPr>
      <w:pict w14:anchorId="5B400F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374626" o:spid="_x0000_s1026" type="#_x0000_t75" style="position:absolute;margin-left:0;margin-top:0;width:470.3pt;height:501.8pt;z-index:-251656192;mso-position-horizontal:center;mso-position-horizontal-relative:margin;mso-position-vertical:center;mso-position-vertical-relative:margin" o:allowincell="f">
          <v:imagedata r:id="rId1" o:title="fondo ministeri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7546D" w14:textId="31C9BD85" w:rsidR="00D671BD" w:rsidRDefault="00BD4673" w:rsidP="00BD4673">
    <w:pPr>
      <w:pStyle w:val="Encabezado"/>
      <w:rPr>
        <w:b/>
      </w:rPr>
    </w:pPr>
    <w:r w:rsidRPr="008E76C2">
      <w:rPr>
        <w:noProof/>
      </w:rPr>
      <w:drawing>
        <wp:inline distT="0" distB="0" distL="0" distR="0" wp14:anchorId="1DB7D9F5" wp14:editId="6012E3E7">
          <wp:extent cx="1139190" cy="928047"/>
          <wp:effectExtent l="0" t="0" r="3810" b="5715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950" cy="931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671BD">
      <w:rPr>
        <w:b/>
      </w:rPr>
      <w:t xml:space="preserve">      </w:t>
    </w:r>
    <w:r w:rsidR="00D671BD">
      <w:rPr>
        <w:b/>
      </w:rPr>
      <w:tab/>
    </w:r>
  </w:p>
  <w:p w14:paraId="611ECD6F" w14:textId="77777777" w:rsidR="00D671BD" w:rsidRDefault="00D671BD" w:rsidP="008F7127">
    <w:pPr>
      <w:rPr>
        <w:b/>
      </w:rPr>
    </w:pPr>
  </w:p>
  <w:p w14:paraId="75BC147B" w14:textId="77777777" w:rsidR="00D671BD" w:rsidRDefault="00D671BD" w:rsidP="008F7127">
    <w:pPr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0070B" w14:textId="77777777" w:rsidR="00D671BD" w:rsidRDefault="00000000">
    <w:pPr>
      <w:pStyle w:val="Encabezado"/>
    </w:pPr>
    <w:r>
      <w:rPr>
        <w:noProof/>
        <w:lang w:val="es-ES"/>
      </w:rPr>
      <w:pict w14:anchorId="535FFD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374625" o:spid="_x0000_s1025" type="#_x0000_t75" style="position:absolute;margin-left:0;margin-top:0;width:470.3pt;height:501.8pt;z-index:-251657216;mso-position-horizontal:center;mso-position-horizontal-relative:margin;mso-position-vertical:center;mso-position-vertical-relative:margin" o:allowincell="f">
          <v:imagedata r:id="rId1" o:title="fondo ministeri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A2456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488865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  <v:textbox style="mso-rotate-with-shape: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BA3"/>
    <w:rsid w:val="000039CB"/>
    <w:rsid w:val="000041A9"/>
    <w:rsid w:val="00005ECE"/>
    <w:rsid w:val="00006A57"/>
    <w:rsid w:val="00007365"/>
    <w:rsid w:val="00011090"/>
    <w:rsid w:val="000215B2"/>
    <w:rsid w:val="000234F8"/>
    <w:rsid w:val="0003142C"/>
    <w:rsid w:val="000402AE"/>
    <w:rsid w:val="000531B3"/>
    <w:rsid w:val="00054AC7"/>
    <w:rsid w:val="0006208A"/>
    <w:rsid w:val="000643F3"/>
    <w:rsid w:val="00065335"/>
    <w:rsid w:val="000771CD"/>
    <w:rsid w:val="0008336C"/>
    <w:rsid w:val="00085502"/>
    <w:rsid w:val="000928BE"/>
    <w:rsid w:val="00093C8A"/>
    <w:rsid w:val="000A08B1"/>
    <w:rsid w:val="000A2F9F"/>
    <w:rsid w:val="000B51C3"/>
    <w:rsid w:val="000B729B"/>
    <w:rsid w:val="000C1F13"/>
    <w:rsid w:val="000E275C"/>
    <w:rsid w:val="000E373C"/>
    <w:rsid w:val="000E4AC1"/>
    <w:rsid w:val="000F23B4"/>
    <w:rsid w:val="000F4901"/>
    <w:rsid w:val="000F7A22"/>
    <w:rsid w:val="0010382C"/>
    <w:rsid w:val="001115D6"/>
    <w:rsid w:val="00117561"/>
    <w:rsid w:val="00117A15"/>
    <w:rsid w:val="00123B48"/>
    <w:rsid w:val="00131A33"/>
    <w:rsid w:val="0013571D"/>
    <w:rsid w:val="00154D24"/>
    <w:rsid w:val="001556F0"/>
    <w:rsid w:val="00155D36"/>
    <w:rsid w:val="001743E2"/>
    <w:rsid w:val="0017630E"/>
    <w:rsid w:val="0019724E"/>
    <w:rsid w:val="001A20CC"/>
    <w:rsid w:val="001B077E"/>
    <w:rsid w:val="001C6078"/>
    <w:rsid w:val="001D2185"/>
    <w:rsid w:val="001D263F"/>
    <w:rsid w:val="001D496E"/>
    <w:rsid w:val="001D7096"/>
    <w:rsid w:val="001E1001"/>
    <w:rsid w:val="001E79D3"/>
    <w:rsid w:val="00202EF1"/>
    <w:rsid w:val="00205041"/>
    <w:rsid w:val="00206945"/>
    <w:rsid w:val="00211D61"/>
    <w:rsid w:val="002200B2"/>
    <w:rsid w:val="00222E5E"/>
    <w:rsid w:val="00223BBA"/>
    <w:rsid w:val="002368E1"/>
    <w:rsid w:val="00237A59"/>
    <w:rsid w:val="00242BB4"/>
    <w:rsid w:val="00243853"/>
    <w:rsid w:val="00247F73"/>
    <w:rsid w:val="0025447F"/>
    <w:rsid w:val="00256A92"/>
    <w:rsid w:val="00265233"/>
    <w:rsid w:val="00284025"/>
    <w:rsid w:val="002B197C"/>
    <w:rsid w:val="002C3366"/>
    <w:rsid w:val="002D0E2E"/>
    <w:rsid w:val="002D377A"/>
    <w:rsid w:val="002D43ED"/>
    <w:rsid w:val="00322508"/>
    <w:rsid w:val="00332ECA"/>
    <w:rsid w:val="00334DD1"/>
    <w:rsid w:val="00336ECD"/>
    <w:rsid w:val="003422DA"/>
    <w:rsid w:val="00343B1C"/>
    <w:rsid w:val="00346CED"/>
    <w:rsid w:val="003513DB"/>
    <w:rsid w:val="00383664"/>
    <w:rsid w:val="003975CF"/>
    <w:rsid w:val="003A0B95"/>
    <w:rsid w:val="003D5FAE"/>
    <w:rsid w:val="003E0358"/>
    <w:rsid w:val="003E5BFD"/>
    <w:rsid w:val="003F34D3"/>
    <w:rsid w:val="003F4675"/>
    <w:rsid w:val="00407317"/>
    <w:rsid w:val="00413216"/>
    <w:rsid w:val="004260B7"/>
    <w:rsid w:val="00443B50"/>
    <w:rsid w:val="00444117"/>
    <w:rsid w:val="0045069E"/>
    <w:rsid w:val="00454B31"/>
    <w:rsid w:val="00464074"/>
    <w:rsid w:val="0046772F"/>
    <w:rsid w:val="004702A5"/>
    <w:rsid w:val="004722E3"/>
    <w:rsid w:val="00473950"/>
    <w:rsid w:val="0047635F"/>
    <w:rsid w:val="00481F6D"/>
    <w:rsid w:val="00492EBF"/>
    <w:rsid w:val="004965D1"/>
    <w:rsid w:val="004A0FED"/>
    <w:rsid w:val="004B5FD3"/>
    <w:rsid w:val="004C17F2"/>
    <w:rsid w:val="004C2D3F"/>
    <w:rsid w:val="004C5FF8"/>
    <w:rsid w:val="004D10B4"/>
    <w:rsid w:val="004D14C1"/>
    <w:rsid w:val="004D3765"/>
    <w:rsid w:val="004E1E45"/>
    <w:rsid w:val="004F5B7C"/>
    <w:rsid w:val="00502FCD"/>
    <w:rsid w:val="00510856"/>
    <w:rsid w:val="00511143"/>
    <w:rsid w:val="00511833"/>
    <w:rsid w:val="00514398"/>
    <w:rsid w:val="0052308D"/>
    <w:rsid w:val="00526A72"/>
    <w:rsid w:val="005431E0"/>
    <w:rsid w:val="005459D9"/>
    <w:rsid w:val="00546672"/>
    <w:rsid w:val="00546D73"/>
    <w:rsid w:val="00547449"/>
    <w:rsid w:val="00553599"/>
    <w:rsid w:val="005555F5"/>
    <w:rsid w:val="0056107A"/>
    <w:rsid w:val="0056199F"/>
    <w:rsid w:val="00570DDC"/>
    <w:rsid w:val="005741AA"/>
    <w:rsid w:val="0057596B"/>
    <w:rsid w:val="00587980"/>
    <w:rsid w:val="0059094A"/>
    <w:rsid w:val="00595C7A"/>
    <w:rsid w:val="005A23F0"/>
    <w:rsid w:val="005A58D0"/>
    <w:rsid w:val="005A77F6"/>
    <w:rsid w:val="005C70F6"/>
    <w:rsid w:val="005C70FC"/>
    <w:rsid w:val="005F07D1"/>
    <w:rsid w:val="005F255F"/>
    <w:rsid w:val="005F4A77"/>
    <w:rsid w:val="005F68EF"/>
    <w:rsid w:val="005F7F52"/>
    <w:rsid w:val="00600D52"/>
    <w:rsid w:val="00602B26"/>
    <w:rsid w:val="006045CB"/>
    <w:rsid w:val="006058F5"/>
    <w:rsid w:val="00614114"/>
    <w:rsid w:val="006155AB"/>
    <w:rsid w:val="00630394"/>
    <w:rsid w:val="00630E3D"/>
    <w:rsid w:val="00635D78"/>
    <w:rsid w:val="00636407"/>
    <w:rsid w:val="00647061"/>
    <w:rsid w:val="006542CB"/>
    <w:rsid w:val="006627D9"/>
    <w:rsid w:val="006646ED"/>
    <w:rsid w:val="00665645"/>
    <w:rsid w:val="00666D16"/>
    <w:rsid w:val="00672ACC"/>
    <w:rsid w:val="00684ED5"/>
    <w:rsid w:val="006929EA"/>
    <w:rsid w:val="006931AC"/>
    <w:rsid w:val="00695BEA"/>
    <w:rsid w:val="006A0F15"/>
    <w:rsid w:val="006A2205"/>
    <w:rsid w:val="006A5B4F"/>
    <w:rsid w:val="006B0AFC"/>
    <w:rsid w:val="006B1738"/>
    <w:rsid w:val="006C1AAD"/>
    <w:rsid w:val="006C2996"/>
    <w:rsid w:val="006D0E76"/>
    <w:rsid w:val="006D2796"/>
    <w:rsid w:val="006E0968"/>
    <w:rsid w:val="006E369C"/>
    <w:rsid w:val="006E4182"/>
    <w:rsid w:val="006F6B16"/>
    <w:rsid w:val="007000D8"/>
    <w:rsid w:val="0070269B"/>
    <w:rsid w:val="0070445B"/>
    <w:rsid w:val="0072465C"/>
    <w:rsid w:val="00737107"/>
    <w:rsid w:val="00741BDD"/>
    <w:rsid w:val="00757A7F"/>
    <w:rsid w:val="00762D27"/>
    <w:rsid w:val="00765BB2"/>
    <w:rsid w:val="00765E52"/>
    <w:rsid w:val="00770BFC"/>
    <w:rsid w:val="00780DEE"/>
    <w:rsid w:val="00784551"/>
    <w:rsid w:val="00786C4A"/>
    <w:rsid w:val="007B4548"/>
    <w:rsid w:val="007C0289"/>
    <w:rsid w:val="007C1838"/>
    <w:rsid w:val="007C1D42"/>
    <w:rsid w:val="007C31AE"/>
    <w:rsid w:val="007D61D2"/>
    <w:rsid w:val="007D6B9D"/>
    <w:rsid w:val="007E1F5E"/>
    <w:rsid w:val="008001AB"/>
    <w:rsid w:val="008001CC"/>
    <w:rsid w:val="00800547"/>
    <w:rsid w:val="00801CD6"/>
    <w:rsid w:val="00801D78"/>
    <w:rsid w:val="008066A9"/>
    <w:rsid w:val="008102EC"/>
    <w:rsid w:val="00813361"/>
    <w:rsid w:val="00824355"/>
    <w:rsid w:val="008320FE"/>
    <w:rsid w:val="00832361"/>
    <w:rsid w:val="008467D5"/>
    <w:rsid w:val="0086796B"/>
    <w:rsid w:val="00875B72"/>
    <w:rsid w:val="00876B04"/>
    <w:rsid w:val="0088057D"/>
    <w:rsid w:val="008822A6"/>
    <w:rsid w:val="00882BB2"/>
    <w:rsid w:val="008867FA"/>
    <w:rsid w:val="008B58BE"/>
    <w:rsid w:val="008C055C"/>
    <w:rsid w:val="008C5BB5"/>
    <w:rsid w:val="008C5F6D"/>
    <w:rsid w:val="008C6A77"/>
    <w:rsid w:val="008E4342"/>
    <w:rsid w:val="008F153C"/>
    <w:rsid w:val="008F7127"/>
    <w:rsid w:val="008F7459"/>
    <w:rsid w:val="00900124"/>
    <w:rsid w:val="0090089B"/>
    <w:rsid w:val="009023A0"/>
    <w:rsid w:val="00905408"/>
    <w:rsid w:val="00911535"/>
    <w:rsid w:val="00912FAA"/>
    <w:rsid w:val="00917450"/>
    <w:rsid w:val="0092479D"/>
    <w:rsid w:val="00924BA3"/>
    <w:rsid w:val="0092639C"/>
    <w:rsid w:val="009277AF"/>
    <w:rsid w:val="00927BF3"/>
    <w:rsid w:val="00927CE0"/>
    <w:rsid w:val="0093235E"/>
    <w:rsid w:val="00935FD9"/>
    <w:rsid w:val="0094222E"/>
    <w:rsid w:val="00954D0C"/>
    <w:rsid w:val="009707E4"/>
    <w:rsid w:val="00973C72"/>
    <w:rsid w:val="009771F1"/>
    <w:rsid w:val="00977D09"/>
    <w:rsid w:val="00993D92"/>
    <w:rsid w:val="009A5E7F"/>
    <w:rsid w:val="009A7670"/>
    <w:rsid w:val="009B31C5"/>
    <w:rsid w:val="009B733C"/>
    <w:rsid w:val="009C26E8"/>
    <w:rsid w:val="009C6718"/>
    <w:rsid w:val="009D4D65"/>
    <w:rsid w:val="009D7FC6"/>
    <w:rsid w:val="009E0658"/>
    <w:rsid w:val="00A05B05"/>
    <w:rsid w:val="00A11B10"/>
    <w:rsid w:val="00A123D5"/>
    <w:rsid w:val="00A251E1"/>
    <w:rsid w:val="00A30DA4"/>
    <w:rsid w:val="00A437EB"/>
    <w:rsid w:val="00A44CC1"/>
    <w:rsid w:val="00A451F0"/>
    <w:rsid w:val="00A5235F"/>
    <w:rsid w:val="00A67B54"/>
    <w:rsid w:val="00A75DCE"/>
    <w:rsid w:val="00A84F24"/>
    <w:rsid w:val="00AA64CB"/>
    <w:rsid w:val="00AB06E1"/>
    <w:rsid w:val="00AB2839"/>
    <w:rsid w:val="00AB6A56"/>
    <w:rsid w:val="00AC1B3F"/>
    <w:rsid w:val="00AC3443"/>
    <w:rsid w:val="00AD1025"/>
    <w:rsid w:val="00AD264E"/>
    <w:rsid w:val="00AD36AF"/>
    <w:rsid w:val="00AD40B1"/>
    <w:rsid w:val="00AE24FF"/>
    <w:rsid w:val="00AF08B5"/>
    <w:rsid w:val="00AF2484"/>
    <w:rsid w:val="00AF5032"/>
    <w:rsid w:val="00B00AE2"/>
    <w:rsid w:val="00B00F89"/>
    <w:rsid w:val="00B1300D"/>
    <w:rsid w:val="00B2373D"/>
    <w:rsid w:val="00B2402A"/>
    <w:rsid w:val="00B25EAA"/>
    <w:rsid w:val="00B26E01"/>
    <w:rsid w:val="00B43C6E"/>
    <w:rsid w:val="00B507FB"/>
    <w:rsid w:val="00B50CA2"/>
    <w:rsid w:val="00B613A3"/>
    <w:rsid w:val="00B63072"/>
    <w:rsid w:val="00B77174"/>
    <w:rsid w:val="00B77DA2"/>
    <w:rsid w:val="00B86295"/>
    <w:rsid w:val="00B92A6B"/>
    <w:rsid w:val="00BA0068"/>
    <w:rsid w:val="00BA0720"/>
    <w:rsid w:val="00BA568C"/>
    <w:rsid w:val="00BA6D45"/>
    <w:rsid w:val="00BA77C0"/>
    <w:rsid w:val="00BB2614"/>
    <w:rsid w:val="00BB5988"/>
    <w:rsid w:val="00BC40C4"/>
    <w:rsid w:val="00BD4673"/>
    <w:rsid w:val="00BD5DEE"/>
    <w:rsid w:val="00BD7F4F"/>
    <w:rsid w:val="00BE15EC"/>
    <w:rsid w:val="00BE5B5B"/>
    <w:rsid w:val="00BF7C87"/>
    <w:rsid w:val="00C024FA"/>
    <w:rsid w:val="00C02B8C"/>
    <w:rsid w:val="00C04C17"/>
    <w:rsid w:val="00C0524D"/>
    <w:rsid w:val="00C06A54"/>
    <w:rsid w:val="00C072E6"/>
    <w:rsid w:val="00C10C15"/>
    <w:rsid w:val="00C11E50"/>
    <w:rsid w:val="00C12050"/>
    <w:rsid w:val="00C253A1"/>
    <w:rsid w:val="00C35997"/>
    <w:rsid w:val="00C416AC"/>
    <w:rsid w:val="00C46CC8"/>
    <w:rsid w:val="00C7014B"/>
    <w:rsid w:val="00C80256"/>
    <w:rsid w:val="00C83C90"/>
    <w:rsid w:val="00C908E8"/>
    <w:rsid w:val="00CB4ED3"/>
    <w:rsid w:val="00CB6B60"/>
    <w:rsid w:val="00CD0594"/>
    <w:rsid w:val="00CD171E"/>
    <w:rsid w:val="00CE0973"/>
    <w:rsid w:val="00D006EA"/>
    <w:rsid w:val="00D01F57"/>
    <w:rsid w:val="00D17D73"/>
    <w:rsid w:val="00D569FF"/>
    <w:rsid w:val="00D645C7"/>
    <w:rsid w:val="00D64EC5"/>
    <w:rsid w:val="00D671BD"/>
    <w:rsid w:val="00D70C44"/>
    <w:rsid w:val="00D735B9"/>
    <w:rsid w:val="00D7579C"/>
    <w:rsid w:val="00D76E07"/>
    <w:rsid w:val="00D774A5"/>
    <w:rsid w:val="00D94422"/>
    <w:rsid w:val="00D9553C"/>
    <w:rsid w:val="00D95A71"/>
    <w:rsid w:val="00D96743"/>
    <w:rsid w:val="00D9752A"/>
    <w:rsid w:val="00DD0A2E"/>
    <w:rsid w:val="00DD700C"/>
    <w:rsid w:val="00DE0DF8"/>
    <w:rsid w:val="00DE1DC3"/>
    <w:rsid w:val="00DE733B"/>
    <w:rsid w:val="00DF0193"/>
    <w:rsid w:val="00DF0331"/>
    <w:rsid w:val="00DF3137"/>
    <w:rsid w:val="00DF4E84"/>
    <w:rsid w:val="00DF5F8C"/>
    <w:rsid w:val="00DF64CB"/>
    <w:rsid w:val="00DF733E"/>
    <w:rsid w:val="00E00A74"/>
    <w:rsid w:val="00E0316F"/>
    <w:rsid w:val="00E117A9"/>
    <w:rsid w:val="00E1308B"/>
    <w:rsid w:val="00E131DB"/>
    <w:rsid w:val="00E145E5"/>
    <w:rsid w:val="00E16114"/>
    <w:rsid w:val="00E23A04"/>
    <w:rsid w:val="00E31265"/>
    <w:rsid w:val="00E377A3"/>
    <w:rsid w:val="00E4440C"/>
    <w:rsid w:val="00E46003"/>
    <w:rsid w:val="00E47128"/>
    <w:rsid w:val="00E6457F"/>
    <w:rsid w:val="00E74610"/>
    <w:rsid w:val="00E74EBB"/>
    <w:rsid w:val="00E83563"/>
    <w:rsid w:val="00E87259"/>
    <w:rsid w:val="00E97035"/>
    <w:rsid w:val="00E971D6"/>
    <w:rsid w:val="00EA17BE"/>
    <w:rsid w:val="00EA3DA5"/>
    <w:rsid w:val="00EA5AEF"/>
    <w:rsid w:val="00EA7A56"/>
    <w:rsid w:val="00EC16A5"/>
    <w:rsid w:val="00ED7519"/>
    <w:rsid w:val="00EE375A"/>
    <w:rsid w:val="00EE4B9D"/>
    <w:rsid w:val="00EF24B1"/>
    <w:rsid w:val="00EF59B7"/>
    <w:rsid w:val="00F003EC"/>
    <w:rsid w:val="00F00C6A"/>
    <w:rsid w:val="00F04509"/>
    <w:rsid w:val="00F06B39"/>
    <w:rsid w:val="00F06C2B"/>
    <w:rsid w:val="00F07441"/>
    <w:rsid w:val="00F2046C"/>
    <w:rsid w:val="00F328FE"/>
    <w:rsid w:val="00F37C47"/>
    <w:rsid w:val="00F57138"/>
    <w:rsid w:val="00F73301"/>
    <w:rsid w:val="00F80B6E"/>
    <w:rsid w:val="00F828A4"/>
    <w:rsid w:val="00F874A3"/>
    <w:rsid w:val="00F9096D"/>
    <w:rsid w:val="00F90DC2"/>
    <w:rsid w:val="00F956E2"/>
    <w:rsid w:val="00FA7227"/>
    <w:rsid w:val="00FC4600"/>
    <w:rsid w:val="00FC7801"/>
    <w:rsid w:val="00FD22A1"/>
    <w:rsid w:val="00FD349D"/>
    <w:rsid w:val="00FD6FDE"/>
    <w:rsid w:val="00FE643A"/>
    <w:rsid w:val="00FE66EE"/>
    <w:rsid w:val="00FE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style="mso-rotate-with-shape:t"/>
    </o:shapedefaults>
    <o:shapelayout v:ext="edit">
      <o:idmap v:ext="edit" data="2"/>
    </o:shapelayout>
  </w:shapeDefaults>
  <w:decimalSymbol w:val="."/>
  <w:listSeparator w:val=","/>
  <w14:docId w14:val="0981B742"/>
  <w15:chartTrackingRefBased/>
  <w15:docId w15:val="{073E2087-A352-9C4A-8F13-1475ADCF9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US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0C15"/>
    <w:rPr>
      <w:lang w:val="es-CO" w:eastAsia="es-ES"/>
    </w:rPr>
  </w:style>
  <w:style w:type="paragraph" w:styleId="Ttulo1">
    <w:name w:val="heading 1"/>
    <w:basedOn w:val="Normal"/>
    <w:next w:val="Normal"/>
    <w:qFormat/>
    <w:rsid w:val="00C10C15"/>
    <w:pPr>
      <w:keepNext/>
      <w:jc w:val="both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rsid w:val="00C10C15"/>
    <w:pPr>
      <w:keepNext/>
      <w:jc w:val="center"/>
      <w:outlineLvl w:val="1"/>
    </w:pPr>
    <w:rPr>
      <w:rFonts w:ascii="Arial" w:hAnsi="Arial"/>
      <w:sz w:val="24"/>
      <w:lang w:val="es-ES_tradnl"/>
    </w:rPr>
  </w:style>
  <w:style w:type="paragraph" w:styleId="Ttulo3">
    <w:name w:val="heading 3"/>
    <w:basedOn w:val="Normal"/>
    <w:next w:val="Normal"/>
    <w:qFormat/>
    <w:rsid w:val="00C10C15"/>
    <w:pPr>
      <w:keepNext/>
      <w:jc w:val="both"/>
      <w:outlineLvl w:val="2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C10C15"/>
    <w:pPr>
      <w:jc w:val="both"/>
    </w:pPr>
    <w:rPr>
      <w:rFonts w:ascii="Arial" w:hAnsi="Arial"/>
      <w:sz w:val="24"/>
      <w:lang w:val="es-ES_tradnl"/>
    </w:rPr>
  </w:style>
  <w:style w:type="paragraph" w:styleId="Encabezado">
    <w:name w:val="header"/>
    <w:basedOn w:val="Normal"/>
    <w:link w:val="EncabezadoCar"/>
    <w:rsid w:val="00C10C15"/>
    <w:pPr>
      <w:tabs>
        <w:tab w:val="center" w:pos="4419"/>
        <w:tab w:val="right" w:pos="8838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C10C15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C10C15"/>
  </w:style>
  <w:style w:type="character" w:styleId="Hipervnculo">
    <w:name w:val="Hyperlink"/>
    <w:rsid w:val="009D4D65"/>
    <w:rPr>
      <w:strike w:val="0"/>
      <w:dstrike w:val="0"/>
      <w:color w:val="0066CC"/>
      <w:u w:val="none"/>
      <w:effect w:val="none"/>
    </w:rPr>
  </w:style>
  <w:style w:type="paragraph" w:styleId="Textodeglobo">
    <w:name w:val="Balloon Text"/>
    <w:basedOn w:val="Normal"/>
    <w:semiHidden/>
    <w:rsid w:val="00AD1025"/>
    <w:rPr>
      <w:rFonts w:ascii="Tahoma" w:hAnsi="Tahoma" w:cs="Tahoma"/>
      <w:sz w:val="16"/>
      <w:szCs w:val="16"/>
    </w:rPr>
  </w:style>
  <w:style w:type="character" w:customStyle="1" w:styleId="Hipervnculo1">
    <w:name w:val="Hipervínculo1"/>
    <w:rsid w:val="00BC40C4"/>
    <w:rPr>
      <w:color w:val="0000FF"/>
      <w:u w:val="single"/>
    </w:rPr>
  </w:style>
  <w:style w:type="character" w:customStyle="1" w:styleId="EncabezadoCar">
    <w:name w:val="Encabezado Car"/>
    <w:link w:val="Encabezado"/>
    <w:rsid w:val="008F7127"/>
    <w:rPr>
      <w:lang w:eastAsia="es-ES"/>
    </w:rPr>
  </w:style>
  <w:style w:type="character" w:customStyle="1" w:styleId="Hipervnculo10">
    <w:name w:val="Hipervínculo1"/>
    <w:rsid w:val="00595C7A"/>
    <w:rPr>
      <w:color w:val="0000FF"/>
      <w:u w:val="single"/>
    </w:rPr>
  </w:style>
  <w:style w:type="character" w:customStyle="1" w:styleId="CharacterStyle2">
    <w:name w:val="Character Style 2"/>
    <w:uiPriority w:val="99"/>
    <w:rsid w:val="00247F73"/>
    <w:rPr>
      <w:sz w:val="24"/>
    </w:rPr>
  </w:style>
  <w:style w:type="character" w:customStyle="1" w:styleId="CharacterStyle3">
    <w:name w:val="Character Style 3"/>
    <w:uiPriority w:val="99"/>
    <w:rsid w:val="000B729B"/>
    <w:rPr>
      <w:rFonts w:ascii="Arial" w:hAnsi="Arial" w:cs="Arial"/>
      <w:sz w:val="23"/>
      <w:szCs w:val="23"/>
    </w:rPr>
  </w:style>
  <w:style w:type="paragraph" w:styleId="Subttulo">
    <w:name w:val="Subtitle"/>
    <w:basedOn w:val="Normal"/>
    <w:next w:val="Normal"/>
    <w:link w:val="SubttuloCar"/>
    <w:qFormat/>
    <w:rsid w:val="00BD7F4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BD7F4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s-CO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11535"/>
    <w:rPr>
      <w:lang w:val="es-CO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9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cionpublica.gov.co/eva/gestornormativo/norma.php?i=7289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uncionpublica.gov.co/eva/gestornormativo/norma.php?i=304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ris\calidad%2520abril21\SEMANA%2520DE%2520CALIDAD\ELABORACI&#211;N%2520%2520DE%2520DOCUMENTOS\Elaboraci&#243;n%2520de%2520Documento%2520v2\Formatos%2520V2\Memorando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Memorandos</Template>
  <TotalTime>1</TotalTime>
  <Pages>1</Pages>
  <Words>328</Words>
  <Characters>1809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 la cual……</vt:lpstr>
      <vt:lpstr>Por la cual……</vt:lpstr>
    </vt:vector>
  </TitlesOfParts>
  <Company>Familia Franco</Company>
  <LinksUpToDate>false</LinksUpToDate>
  <CharactersWithSpaces>2133</CharactersWithSpaces>
  <SharedDoc>false</SharedDoc>
  <HLinks>
    <vt:vector size="12" baseType="variant">
      <vt:variant>
        <vt:i4>1704056</vt:i4>
      </vt:variant>
      <vt:variant>
        <vt:i4>3</vt:i4>
      </vt:variant>
      <vt:variant>
        <vt:i4>0</vt:i4>
      </vt:variant>
      <vt:variant>
        <vt:i4>5</vt:i4>
      </vt:variant>
      <vt:variant>
        <vt:lpwstr>mailto:servicioalciudadano@mininterior.gov.co</vt:lpwstr>
      </vt:variant>
      <vt:variant>
        <vt:lpwstr/>
      </vt:variant>
      <vt:variant>
        <vt:i4>6619193</vt:i4>
      </vt:variant>
      <vt:variant>
        <vt:i4>0</vt:i4>
      </vt:variant>
      <vt:variant>
        <vt:i4>0</vt:i4>
      </vt:variant>
      <vt:variant>
        <vt:i4>5</vt:i4>
      </vt:variant>
      <vt:variant>
        <vt:lpwstr>http://www.mininterior.gov.co/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 la cual……</dc:title>
  <dc:subject/>
  <dc:creator>Ministerio de Minas y Energia</dc:creator>
  <cp:keywords/>
  <cp:lastModifiedBy>Katerine Llanos Orozco</cp:lastModifiedBy>
  <cp:revision>3</cp:revision>
  <cp:lastPrinted>2019-04-03T15:23:00Z</cp:lastPrinted>
  <dcterms:created xsi:type="dcterms:W3CDTF">2026-06-30T18:14:00Z</dcterms:created>
  <dcterms:modified xsi:type="dcterms:W3CDTF">2026-06-30T20:45:00Z</dcterms:modified>
</cp:coreProperties>
</file>