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054"/>
      </w:tblGrid>
      <w:tr w:rsidR="00E10664" w:rsidRPr="00F31BA7" w14:paraId="0F19CD5A" w14:textId="77777777" w:rsidTr="000135E2">
        <w:trPr>
          <w:trHeight w:val="70"/>
        </w:trPr>
        <w:tc>
          <w:tcPr>
            <w:tcW w:w="5000" w:type="pct"/>
            <w:shd w:val="clear" w:color="auto" w:fill="D9D9D9" w:themeFill="background1" w:themeFillShade="D9"/>
          </w:tcPr>
          <w:p w14:paraId="3105190A" w14:textId="77777777" w:rsidR="00E10664" w:rsidRPr="00F31BA7" w:rsidRDefault="00E10664" w:rsidP="0047126C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ASPECTOS GENERALES DEL PROCESO DE AUDITORÍA</w:t>
            </w:r>
          </w:p>
        </w:tc>
      </w:tr>
      <w:tr w:rsidR="00814BC3" w:rsidRPr="00F31BA7" w14:paraId="2C108EED" w14:textId="77777777" w:rsidTr="00814BC3">
        <w:trPr>
          <w:trHeight w:val="70"/>
        </w:trPr>
        <w:tc>
          <w:tcPr>
            <w:tcW w:w="5000" w:type="pct"/>
          </w:tcPr>
          <w:p w14:paraId="313DD491" w14:textId="702D5DE9" w:rsidR="00814BC3" w:rsidRPr="00F31BA7" w:rsidRDefault="00814BC3" w:rsidP="0047126C">
            <w:pPr>
              <w:jc w:val="center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Título de la Auditoría</w:t>
            </w:r>
            <w:r w:rsidR="007C7422">
              <w:rPr>
                <w:rFonts w:ascii="Arial" w:hAnsi="Arial" w:cs="Arial"/>
                <w:b/>
                <w:lang w:val="es-CO"/>
              </w:rPr>
              <w:t xml:space="preserve"> </w:t>
            </w:r>
            <w:r w:rsidR="007C7422" w:rsidRPr="007C7422">
              <w:rPr>
                <w:rFonts w:ascii="Arial" w:hAnsi="Arial" w:cs="Arial"/>
                <w:b/>
                <w:color w:val="DBDBDB" w:themeColor="accent3" w:themeTint="66"/>
                <w:lang w:val="es-CO"/>
              </w:rPr>
              <w:t>“Nombre de la auditoria a realizarse”</w:t>
            </w:r>
          </w:p>
        </w:tc>
      </w:tr>
      <w:tr w:rsidR="00F31BA7" w:rsidRPr="00F31BA7" w14:paraId="5E4866F5" w14:textId="77777777" w:rsidTr="00F31BA7">
        <w:trPr>
          <w:trHeight w:val="70"/>
        </w:trPr>
        <w:tc>
          <w:tcPr>
            <w:tcW w:w="5000" w:type="pct"/>
          </w:tcPr>
          <w:p w14:paraId="6A228946" w14:textId="77777777" w:rsidR="00F31BA7" w:rsidRPr="00F31BA7" w:rsidRDefault="00F31BA7" w:rsidP="0047126C">
            <w:pPr>
              <w:rPr>
                <w:rFonts w:ascii="Arial" w:hAnsi="Arial" w:cs="Arial"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 xml:space="preserve">Fecha Programada de la Auditoría:  </w:t>
            </w:r>
            <w:r w:rsidRPr="007C7422">
              <w:rPr>
                <w:rFonts w:ascii="Arial" w:hAnsi="Arial" w:cs="Arial"/>
                <w:color w:val="DBDBDB" w:themeColor="accent3" w:themeTint="66"/>
                <w:lang w:val="es-CO"/>
              </w:rPr>
              <w:t xml:space="preserve">Del </w:t>
            </w:r>
            <w:proofErr w:type="spellStart"/>
            <w:r w:rsidRPr="007C7422">
              <w:rPr>
                <w:rFonts w:ascii="Arial" w:hAnsi="Arial" w:cs="Arial"/>
                <w:color w:val="DBDBDB" w:themeColor="accent3" w:themeTint="66"/>
                <w:lang w:val="es-CO"/>
              </w:rPr>
              <w:t>dd</w:t>
            </w:r>
            <w:proofErr w:type="spellEnd"/>
            <w:r w:rsidRPr="007C7422">
              <w:rPr>
                <w:rFonts w:ascii="Arial" w:hAnsi="Arial" w:cs="Arial"/>
                <w:color w:val="DBDBDB" w:themeColor="accent3" w:themeTint="66"/>
                <w:lang w:val="es-CO"/>
              </w:rPr>
              <w:t>/mm/</w:t>
            </w:r>
            <w:proofErr w:type="spellStart"/>
            <w:r w:rsidRPr="007C7422">
              <w:rPr>
                <w:rFonts w:ascii="Arial" w:hAnsi="Arial" w:cs="Arial"/>
                <w:color w:val="DBDBDB" w:themeColor="accent3" w:themeTint="66"/>
                <w:lang w:val="es-CO"/>
              </w:rPr>
              <w:t>aa</w:t>
            </w:r>
            <w:proofErr w:type="spellEnd"/>
            <w:r w:rsidRPr="007C7422">
              <w:rPr>
                <w:rFonts w:ascii="Arial" w:hAnsi="Arial" w:cs="Arial"/>
                <w:color w:val="DBDBDB" w:themeColor="accent3" w:themeTint="66"/>
                <w:lang w:val="es-CO"/>
              </w:rPr>
              <w:t xml:space="preserve"> al </w:t>
            </w:r>
            <w:proofErr w:type="spellStart"/>
            <w:r w:rsidRPr="007C7422">
              <w:rPr>
                <w:rFonts w:ascii="Arial" w:hAnsi="Arial" w:cs="Arial"/>
                <w:color w:val="DBDBDB" w:themeColor="accent3" w:themeTint="66"/>
                <w:lang w:val="es-CO"/>
              </w:rPr>
              <w:t>dd</w:t>
            </w:r>
            <w:proofErr w:type="spellEnd"/>
            <w:r w:rsidRPr="007C7422">
              <w:rPr>
                <w:rFonts w:ascii="Arial" w:hAnsi="Arial" w:cs="Arial"/>
                <w:color w:val="DBDBDB" w:themeColor="accent3" w:themeTint="66"/>
                <w:lang w:val="es-CO"/>
              </w:rPr>
              <w:t>/mm/</w:t>
            </w:r>
            <w:proofErr w:type="spellStart"/>
            <w:r w:rsidRPr="007C7422">
              <w:rPr>
                <w:rFonts w:ascii="Arial" w:hAnsi="Arial" w:cs="Arial"/>
                <w:color w:val="DBDBDB" w:themeColor="accent3" w:themeTint="66"/>
                <w:lang w:val="es-CO"/>
              </w:rPr>
              <w:t>aa</w:t>
            </w:r>
            <w:proofErr w:type="spellEnd"/>
          </w:p>
        </w:tc>
      </w:tr>
      <w:tr w:rsidR="00F31BA7" w:rsidRPr="00F31BA7" w14:paraId="05149AEB" w14:textId="77777777" w:rsidTr="00F31BA7">
        <w:trPr>
          <w:trHeight w:val="70"/>
        </w:trPr>
        <w:tc>
          <w:tcPr>
            <w:tcW w:w="5000" w:type="pct"/>
          </w:tcPr>
          <w:p w14:paraId="17934E15" w14:textId="77777777" w:rsidR="00F31BA7" w:rsidRDefault="00692C3B" w:rsidP="0047126C">
            <w:pPr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Aspecto Evaluable (</w:t>
            </w:r>
            <w:r w:rsidR="00F31BA7" w:rsidRPr="00F31BA7">
              <w:rPr>
                <w:rFonts w:ascii="Arial" w:hAnsi="Arial" w:cs="Arial"/>
                <w:b/>
                <w:lang w:val="es-CO"/>
              </w:rPr>
              <w:t>Proceso</w:t>
            </w:r>
            <w:r>
              <w:rPr>
                <w:rFonts w:ascii="Arial" w:hAnsi="Arial" w:cs="Arial"/>
                <w:b/>
                <w:lang w:val="es-CO"/>
              </w:rPr>
              <w:t xml:space="preserve"> </w:t>
            </w:r>
            <w:r w:rsidR="00F31BA7" w:rsidRPr="00F31BA7">
              <w:rPr>
                <w:rFonts w:ascii="Arial" w:hAnsi="Arial" w:cs="Arial"/>
                <w:b/>
                <w:lang w:val="es-CO"/>
              </w:rPr>
              <w:t xml:space="preserve">/ Área / </w:t>
            </w:r>
            <w:r>
              <w:rPr>
                <w:rFonts w:ascii="Arial" w:hAnsi="Arial" w:cs="Arial"/>
                <w:b/>
                <w:lang w:val="es-CO"/>
              </w:rPr>
              <w:t xml:space="preserve">Programa / Proyecto / </w:t>
            </w:r>
            <w:r w:rsidR="00F31BA7" w:rsidRPr="00F31BA7">
              <w:rPr>
                <w:rFonts w:ascii="Arial" w:hAnsi="Arial" w:cs="Arial"/>
                <w:b/>
                <w:lang w:val="es-CO"/>
              </w:rPr>
              <w:t>Actividad</w:t>
            </w:r>
            <w:r>
              <w:rPr>
                <w:rFonts w:ascii="Arial" w:hAnsi="Arial" w:cs="Arial"/>
                <w:b/>
                <w:lang w:val="es-CO"/>
              </w:rPr>
              <w:t xml:space="preserve"> / Tema)</w:t>
            </w:r>
            <w:r w:rsidR="00F31BA7" w:rsidRPr="00F31BA7">
              <w:rPr>
                <w:rFonts w:ascii="Arial" w:hAnsi="Arial" w:cs="Arial"/>
                <w:b/>
                <w:lang w:val="es-CO"/>
              </w:rPr>
              <w:t>:</w:t>
            </w:r>
          </w:p>
          <w:p w14:paraId="672A6659" w14:textId="1525BB6E" w:rsidR="00692C3B" w:rsidRPr="00F31BA7" w:rsidRDefault="007C7422" w:rsidP="007C7422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7C7422">
              <w:rPr>
                <w:rFonts w:ascii="Arial" w:hAnsi="Arial" w:cs="Arial"/>
                <w:b/>
                <w:color w:val="DBDBDB" w:themeColor="accent3" w:themeTint="66"/>
                <w:lang w:val="es-CO"/>
              </w:rPr>
              <w:t>Seleccione el aspecto evaluable a realizarse</w:t>
            </w:r>
          </w:p>
        </w:tc>
      </w:tr>
      <w:tr w:rsidR="00E10664" w:rsidRPr="00F31BA7" w14:paraId="6682D424" w14:textId="77777777" w:rsidTr="00B34A29">
        <w:trPr>
          <w:trHeight w:val="705"/>
        </w:trPr>
        <w:tc>
          <w:tcPr>
            <w:tcW w:w="5000" w:type="pct"/>
          </w:tcPr>
          <w:p w14:paraId="00B942E7" w14:textId="77777777" w:rsidR="00E10664" w:rsidRPr="00F31BA7" w:rsidRDefault="00E10664" w:rsidP="00B34A29">
            <w:pPr>
              <w:jc w:val="both"/>
              <w:rPr>
                <w:rFonts w:ascii="Arial" w:hAnsi="Arial" w:cs="Arial"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Objetivo</w:t>
            </w:r>
            <w:r w:rsidR="0047126C" w:rsidRPr="00F31BA7">
              <w:rPr>
                <w:rFonts w:ascii="Arial" w:hAnsi="Arial" w:cs="Arial"/>
                <w:b/>
                <w:lang w:val="es-CO"/>
              </w:rPr>
              <w:t xml:space="preserve"> de Auditoría</w:t>
            </w:r>
            <w:r w:rsidRPr="00F31BA7">
              <w:rPr>
                <w:rFonts w:ascii="Arial" w:hAnsi="Arial" w:cs="Arial"/>
                <w:b/>
                <w:lang w:val="es-CO"/>
              </w:rPr>
              <w:t>:</w:t>
            </w:r>
            <w:r w:rsidRPr="00F31BA7">
              <w:rPr>
                <w:rFonts w:ascii="Arial" w:hAnsi="Arial" w:cs="Arial"/>
                <w:lang w:val="es-CO"/>
              </w:rPr>
              <w:t xml:space="preserve"> </w:t>
            </w:r>
          </w:p>
          <w:p w14:paraId="0A37501D" w14:textId="3882E81D" w:rsidR="00E10664" w:rsidRPr="00F31BA7" w:rsidRDefault="007C7422" w:rsidP="007C7422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7C7422">
              <w:rPr>
                <w:rFonts w:ascii="Arial" w:hAnsi="Arial" w:cs="Arial"/>
                <w:b/>
                <w:color w:val="DBDBDB" w:themeColor="accent3" w:themeTint="66"/>
                <w:lang w:val="es-CO"/>
              </w:rPr>
              <w:t>Acción que se va a tomar para realización según tipo de auditoria</w:t>
            </w:r>
          </w:p>
        </w:tc>
      </w:tr>
      <w:tr w:rsidR="00E10664" w:rsidRPr="00F31BA7" w14:paraId="0391A192" w14:textId="77777777" w:rsidTr="00B34A29">
        <w:trPr>
          <w:trHeight w:val="705"/>
        </w:trPr>
        <w:tc>
          <w:tcPr>
            <w:tcW w:w="5000" w:type="pct"/>
          </w:tcPr>
          <w:p w14:paraId="3AAB0986" w14:textId="77777777" w:rsidR="00E10664" w:rsidRPr="00F31BA7" w:rsidRDefault="00E10664" w:rsidP="00B34A29">
            <w:pPr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Objetivos Específicos:</w:t>
            </w:r>
          </w:p>
          <w:p w14:paraId="5DAB6C7B" w14:textId="6FBDB485" w:rsidR="00E10664" w:rsidRPr="00F31BA7" w:rsidRDefault="007C7422" w:rsidP="007C7422">
            <w:pPr>
              <w:ind w:left="502"/>
              <w:jc w:val="center"/>
              <w:rPr>
                <w:rFonts w:ascii="Arial" w:hAnsi="Arial" w:cs="Arial"/>
                <w:b/>
                <w:lang w:val="es-CO"/>
              </w:rPr>
            </w:pPr>
            <w:r w:rsidRPr="007C7422">
              <w:rPr>
                <w:rFonts w:ascii="Arial" w:hAnsi="Arial" w:cs="Arial"/>
                <w:b/>
                <w:color w:val="DBDBDB" w:themeColor="accent3" w:themeTint="66"/>
                <w:lang w:val="es-CO"/>
              </w:rPr>
              <w:t xml:space="preserve">Objetivos que se quieren alcanzar con la auditoria a realizarse </w:t>
            </w:r>
          </w:p>
        </w:tc>
      </w:tr>
      <w:tr w:rsidR="00E10664" w:rsidRPr="00F31BA7" w14:paraId="5A6F2067" w14:textId="77777777" w:rsidTr="00B34A29">
        <w:trPr>
          <w:trHeight w:val="705"/>
        </w:trPr>
        <w:tc>
          <w:tcPr>
            <w:tcW w:w="5000" w:type="pct"/>
          </w:tcPr>
          <w:p w14:paraId="70044CE2" w14:textId="77777777" w:rsidR="00E10664" w:rsidRPr="00F31BA7" w:rsidRDefault="00E10664" w:rsidP="00B34A29">
            <w:pPr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Alcance</w:t>
            </w:r>
            <w:r w:rsidR="0047126C" w:rsidRPr="00F31BA7">
              <w:rPr>
                <w:rFonts w:ascii="Arial" w:hAnsi="Arial" w:cs="Arial"/>
                <w:b/>
                <w:lang w:val="es-CO"/>
              </w:rPr>
              <w:t xml:space="preserve"> de Auditoría</w:t>
            </w:r>
            <w:r w:rsidRPr="00F31BA7">
              <w:rPr>
                <w:rFonts w:ascii="Arial" w:hAnsi="Arial" w:cs="Arial"/>
                <w:b/>
                <w:lang w:val="es-CO"/>
              </w:rPr>
              <w:t>:</w:t>
            </w:r>
          </w:p>
          <w:p w14:paraId="02EB378F" w14:textId="3D7304B8" w:rsidR="00E10664" w:rsidRPr="00F31BA7" w:rsidRDefault="007144A8" w:rsidP="007144A8">
            <w:pPr>
              <w:jc w:val="center"/>
              <w:rPr>
                <w:rFonts w:ascii="Arial" w:hAnsi="Arial" w:cs="Arial"/>
                <w:b/>
              </w:rPr>
            </w:pPr>
            <w:r w:rsidRPr="007144A8">
              <w:rPr>
                <w:rFonts w:ascii="Arial" w:hAnsi="Arial" w:cs="Arial"/>
                <w:b/>
                <w:color w:val="DBDBDB" w:themeColor="accent3" w:themeTint="66"/>
              </w:rPr>
              <w:t>Tiempo en se va a realizar, lugar, dependencia y periodo a Auditar.</w:t>
            </w:r>
          </w:p>
        </w:tc>
      </w:tr>
      <w:tr w:rsidR="00E10664" w:rsidRPr="00F31BA7" w14:paraId="63B20297" w14:textId="77777777" w:rsidTr="00B34A29">
        <w:trPr>
          <w:trHeight w:val="705"/>
        </w:trPr>
        <w:tc>
          <w:tcPr>
            <w:tcW w:w="5000" w:type="pct"/>
          </w:tcPr>
          <w:p w14:paraId="56F02665" w14:textId="77777777" w:rsidR="00E10664" w:rsidRPr="00F31BA7" w:rsidRDefault="00E10664" w:rsidP="00B34A29">
            <w:pPr>
              <w:jc w:val="both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Metodología:</w:t>
            </w:r>
          </w:p>
          <w:p w14:paraId="6A05A809" w14:textId="6B035CFF" w:rsidR="00E10664" w:rsidRPr="00F31BA7" w:rsidRDefault="007144A8" w:rsidP="007144A8">
            <w:pPr>
              <w:jc w:val="center"/>
              <w:rPr>
                <w:rFonts w:ascii="Arial" w:hAnsi="Arial" w:cs="Arial"/>
                <w:lang w:val="es-CO"/>
              </w:rPr>
            </w:pPr>
            <w:r w:rsidRPr="007144A8">
              <w:rPr>
                <w:rFonts w:ascii="Arial" w:hAnsi="Arial" w:cs="Arial"/>
                <w:color w:val="D9D9D9" w:themeColor="background1" w:themeShade="D9"/>
                <w:lang w:val="es-CO"/>
              </w:rPr>
              <w:t xml:space="preserve">Pasos a realizarse en la auditoria </w:t>
            </w:r>
            <w:r w:rsidRPr="007144A8">
              <w:rPr>
                <w:rFonts w:ascii="Arial" w:hAnsi="Arial" w:cs="Arial"/>
                <w:b/>
                <w:i/>
                <w:color w:val="767171" w:themeColor="background2" w:themeShade="80"/>
                <w:lang w:val="es-CO"/>
              </w:rPr>
              <w:t>eje” Planificación, Observaciones, Solicitud de información, etc..”</w:t>
            </w:r>
          </w:p>
        </w:tc>
      </w:tr>
      <w:tr w:rsidR="00E10664" w:rsidRPr="00F31BA7" w14:paraId="5912798C" w14:textId="77777777" w:rsidTr="00B34A29">
        <w:trPr>
          <w:trHeight w:val="705"/>
        </w:trPr>
        <w:tc>
          <w:tcPr>
            <w:tcW w:w="5000" w:type="pct"/>
          </w:tcPr>
          <w:p w14:paraId="0B212431" w14:textId="77777777" w:rsidR="00E10664" w:rsidRPr="00F31BA7" w:rsidRDefault="0047126C" w:rsidP="00B34A29">
            <w:pPr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Criterios de auditoría:</w:t>
            </w:r>
          </w:p>
          <w:p w14:paraId="5A39BBE3" w14:textId="40C33B4B" w:rsidR="00E10664" w:rsidRPr="00F31BA7" w:rsidRDefault="007144A8" w:rsidP="007144A8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7144A8">
              <w:rPr>
                <w:rFonts w:ascii="Arial" w:hAnsi="Arial" w:cs="Arial"/>
                <w:b/>
                <w:color w:val="D9D9D9" w:themeColor="background1" w:themeShade="D9"/>
                <w:lang w:val="es-CO"/>
              </w:rPr>
              <w:t xml:space="preserve">Según necesidad a auditar teniendo en cuenta por </w:t>
            </w:r>
            <w:r w:rsidRPr="007144A8">
              <w:rPr>
                <w:rFonts w:ascii="Arial" w:hAnsi="Arial" w:cs="Arial"/>
                <w:b/>
                <w:i/>
                <w:color w:val="767171" w:themeColor="background2" w:themeShade="80"/>
                <w:lang w:val="es-CO"/>
              </w:rPr>
              <w:t>eje” Normograma, Plan Estratégico y documentación”</w:t>
            </w:r>
            <w:r>
              <w:rPr>
                <w:rFonts w:ascii="Arial" w:hAnsi="Arial" w:cs="Arial"/>
                <w:b/>
                <w:lang w:val="es-CO"/>
              </w:rPr>
              <w:t xml:space="preserve"> </w:t>
            </w:r>
          </w:p>
        </w:tc>
      </w:tr>
    </w:tbl>
    <w:p w14:paraId="41C8F396" w14:textId="77777777" w:rsidR="00E10664" w:rsidRPr="00F31BA7" w:rsidRDefault="00E10664" w:rsidP="00E10664">
      <w:pPr>
        <w:jc w:val="center"/>
        <w:rPr>
          <w:rFonts w:ascii="Arial" w:hAnsi="Arial" w:cs="Arial"/>
          <w:b/>
          <w:lang w:val="es-CO"/>
        </w:rPr>
      </w:pPr>
    </w:p>
    <w:p w14:paraId="15BE40B4" w14:textId="77777777" w:rsidR="007144A8" w:rsidRDefault="00E10664" w:rsidP="00E10664">
      <w:pPr>
        <w:jc w:val="center"/>
        <w:rPr>
          <w:rFonts w:ascii="Arial" w:hAnsi="Arial" w:cs="Arial"/>
          <w:b/>
          <w:lang w:val="es-CO"/>
        </w:rPr>
      </w:pPr>
      <w:r w:rsidRPr="00F31BA7">
        <w:rPr>
          <w:rFonts w:ascii="Arial" w:hAnsi="Arial" w:cs="Arial"/>
          <w:b/>
          <w:lang w:val="es-CO"/>
        </w:rPr>
        <w:t>DESARROLLO DE LA AUDITORIA:</w:t>
      </w:r>
    </w:p>
    <w:p w14:paraId="0068CF52" w14:textId="2C1C6FB4" w:rsidR="00E10664" w:rsidRPr="005851E8" w:rsidRDefault="007144A8" w:rsidP="00E10664">
      <w:pPr>
        <w:jc w:val="center"/>
        <w:rPr>
          <w:rFonts w:ascii="Arial" w:hAnsi="Arial" w:cs="Arial"/>
          <w:b/>
          <w:i/>
          <w:color w:val="AEAAAA" w:themeColor="background2" w:themeShade="BF"/>
          <w:lang w:val="es-CO"/>
        </w:rPr>
      </w:pPr>
      <w:r w:rsidRPr="005851E8">
        <w:rPr>
          <w:rFonts w:ascii="Arial" w:hAnsi="Arial" w:cs="Arial"/>
          <w:b/>
          <w:i/>
          <w:color w:val="AEAAAA" w:themeColor="background2" w:themeShade="BF"/>
          <w:lang w:val="es-CO"/>
        </w:rPr>
        <w:t>”</w:t>
      </w:r>
      <w:r w:rsidRPr="005851E8">
        <w:rPr>
          <w:i/>
          <w:color w:val="AEAAAA" w:themeColor="background2" w:themeShade="BF"/>
        </w:rPr>
        <w:t xml:space="preserve"> Según Plan Anual de Auditoría Independiente aprobado para la vigencia”</w:t>
      </w:r>
    </w:p>
    <w:p w14:paraId="72A3D3EC" w14:textId="77777777" w:rsidR="00E10664" w:rsidRPr="00F31BA7" w:rsidRDefault="00E10664" w:rsidP="00E10664">
      <w:pPr>
        <w:rPr>
          <w:rFonts w:ascii="Arial" w:hAnsi="Arial" w:cs="Arial"/>
          <w:b/>
          <w:lang w:val="es-CO"/>
        </w:rPr>
      </w:pPr>
    </w:p>
    <w:p w14:paraId="438DF467" w14:textId="77777777" w:rsidR="00E10664" w:rsidRPr="00F31BA7" w:rsidRDefault="00F31BA7" w:rsidP="00E10664">
      <w:pPr>
        <w:rPr>
          <w:rFonts w:ascii="Arial" w:hAnsi="Arial" w:cs="Arial"/>
          <w:b/>
          <w:lang w:val="es-CO"/>
        </w:rPr>
      </w:pPr>
      <w:r w:rsidRPr="00F31BA7">
        <w:rPr>
          <w:rFonts w:ascii="Arial" w:hAnsi="Arial" w:cs="Arial"/>
          <w:b/>
          <w:lang w:val="es-CO"/>
        </w:rPr>
        <w:t xml:space="preserve">CAPITULO 1. </w:t>
      </w:r>
      <w:r w:rsidR="0047126C" w:rsidRPr="00F31BA7">
        <w:rPr>
          <w:rFonts w:ascii="Arial" w:hAnsi="Arial" w:cs="Arial"/>
          <w:b/>
          <w:lang w:val="es-CO"/>
        </w:rPr>
        <w:t xml:space="preserve"> FORTALEZAS</w:t>
      </w:r>
    </w:p>
    <w:p w14:paraId="0D0B940D" w14:textId="77777777" w:rsidR="00E10664" w:rsidRPr="00F31BA7" w:rsidRDefault="00E10664" w:rsidP="00E10664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</w:rPr>
      </w:pPr>
    </w:p>
    <w:p w14:paraId="60061E4C" w14:textId="2530C718" w:rsidR="00606EAA" w:rsidRPr="005851E8" w:rsidRDefault="007144A8" w:rsidP="007144A8">
      <w:pPr>
        <w:pStyle w:val="Prrafodelista"/>
        <w:spacing w:after="160" w:line="259" w:lineRule="auto"/>
        <w:ind w:left="0"/>
        <w:contextualSpacing/>
        <w:jc w:val="center"/>
        <w:rPr>
          <w:i/>
          <w:color w:val="AEAAAA" w:themeColor="background2" w:themeShade="BF"/>
        </w:rPr>
      </w:pPr>
      <w:r w:rsidRPr="005851E8">
        <w:rPr>
          <w:i/>
          <w:color w:val="AEAAAA" w:themeColor="background2" w:themeShade="BF"/>
        </w:rPr>
        <w:t>Según la normativa vigente y lo establecido por Función Publica</w:t>
      </w:r>
    </w:p>
    <w:p w14:paraId="44EAFD9C" w14:textId="77777777" w:rsidR="00954D48" w:rsidRPr="00F31BA7" w:rsidRDefault="00954D48" w:rsidP="00E10664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</w:rPr>
      </w:pPr>
    </w:p>
    <w:p w14:paraId="2FC8F288" w14:textId="77777777" w:rsidR="005851E8" w:rsidRDefault="00F31BA7" w:rsidP="00E10664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bCs/>
        </w:rPr>
      </w:pPr>
      <w:r w:rsidRPr="00F31BA7">
        <w:rPr>
          <w:rFonts w:ascii="Arial" w:hAnsi="Arial" w:cs="Arial"/>
          <w:b/>
          <w:bCs/>
        </w:rPr>
        <w:t>CAPITULO 2. TEMAS A EVALUAR</w:t>
      </w:r>
      <w:r w:rsidR="005851E8">
        <w:rPr>
          <w:rFonts w:ascii="Arial" w:hAnsi="Arial" w:cs="Arial"/>
          <w:b/>
          <w:bCs/>
        </w:rPr>
        <w:t xml:space="preserve"> </w:t>
      </w:r>
    </w:p>
    <w:p w14:paraId="505C631C" w14:textId="4B0D1A28" w:rsidR="005851E8" w:rsidRPr="005851E8" w:rsidRDefault="005851E8" w:rsidP="005851E8">
      <w:pPr>
        <w:pStyle w:val="Prrafodelista"/>
        <w:spacing w:after="160" w:line="259" w:lineRule="auto"/>
        <w:ind w:left="0"/>
        <w:contextualSpacing/>
        <w:jc w:val="center"/>
        <w:rPr>
          <w:i/>
          <w:color w:val="AEAAAA" w:themeColor="background2" w:themeShade="BF"/>
          <w:u w:val="single"/>
          <w:lang w:val="es-CO"/>
        </w:rPr>
      </w:pPr>
      <w:r w:rsidRPr="005851E8">
        <w:rPr>
          <w:bCs/>
          <w:i/>
          <w:color w:val="AEAAAA" w:themeColor="background2" w:themeShade="BF"/>
        </w:rPr>
        <w:t xml:space="preserve">Según lo establecido en el </w:t>
      </w:r>
      <w:r w:rsidRPr="005851E8">
        <w:rPr>
          <w:i/>
          <w:color w:val="AEAAAA" w:themeColor="background2" w:themeShade="BF"/>
        </w:rPr>
        <w:t>Plan Anual de Auditoría Independiente aprobado para la vigencia</w:t>
      </w:r>
    </w:p>
    <w:p w14:paraId="7B43DC1C" w14:textId="0352F78D" w:rsidR="00F31BA7" w:rsidRPr="00954D48" w:rsidRDefault="00F31BA7" w:rsidP="00E10664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u w:val="single"/>
          <w:lang w:val="es-CO"/>
        </w:rPr>
      </w:pPr>
      <w:r w:rsidRPr="00954D48">
        <w:rPr>
          <w:rFonts w:ascii="Arial" w:hAnsi="Arial" w:cs="Arial"/>
          <w:b/>
          <w:u w:val="single"/>
          <w:lang w:val="es-CO"/>
        </w:rPr>
        <w:t>TEMA 1.</w:t>
      </w:r>
    </w:p>
    <w:p w14:paraId="3DEEC669" w14:textId="26690712" w:rsidR="00954D48" w:rsidRPr="005851E8" w:rsidRDefault="005851E8" w:rsidP="00E10664">
      <w:pPr>
        <w:pStyle w:val="Prrafodelista"/>
        <w:spacing w:after="160" w:line="259" w:lineRule="auto"/>
        <w:ind w:left="0"/>
        <w:contextualSpacing/>
        <w:jc w:val="both"/>
        <w:rPr>
          <w:b/>
          <w:i/>
          <w:color w:val="AEAAAA" w:themeColor="background2" w:themeShade="BF"/>
          <w:lang w:val="es-CO"/>
        </w:rPr>
      </w:pPr>
      <w:r w:rsidRPr="005851E8">
        <w:rPr>
          <w:b/>
          <w:i/>
          <w:color w:val="AEAAAA" w:themeColor="background2" w:themeShade="BF"/>
          <w:lang w:val="es-CO"/>
        </w:rPr>
        <w:t xml:space="preserve">Aspecto a Auditar según </w:t>
      </w:r>
      <w:r w:rsidRPr="005851E8">
        <w:rPr>
          <w:i/>
          <w:color w:val="AEAAAA" w:themeColor="background2" w:themeShade="BF"/>
        </w:rPr>
        <w:t>Plan Anual de Auditoría Independiente aprobado para la vigencia</w:t>
      </w:r>
    </w:p>
    <w:p w14:paraId="3656B9AB" w14:textId="77777777" w:rsidR="00954D48" w:rsidRDefault="00954D48" w:rsidP="00E10664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lang w:val="es-CO"/>
        </w:rPr>
      </w:pPr>
    </w:p>
    <w:p w14:paraId="01813245" w14:textId="77777777" w:rsidR="005851E8" w:rsidRDefault="00954D48" w:rsidP="00E10664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bCs/>
        </w:rPr>
      </w:pPr>
      <w:r w:rsidRPr="00954D48">
        <w:rPr>
          <w:rFonts w:ascii="Arial" w:hAnsi="Arial" w:cs="Arial"/>
          <w:b/>
          <w:bCs/>
        </w:rPr>
        <w:t>Principales situaciones detectadas/ resultados de la auditoría</w:t>
      </w:r>
      <w:r>
        <w:rPr>
          <w:rFonts w:ascii="Arial" w:hAnsi="Arial" w:cs="Arial"/>
          <w:b/>
          <w:bCs/>
        </w:rPr>
        <w:t>:</w:t>
      </w:r>
      <w:r w:rsidR="005851E8">
        <w:rPr>
          <w:rFonts w:ascii="Arial" w:hAnsi="Arial" w:cs="Arial"/>
          <w:b/>
          <w:bCs/>
        </w:rPr>
        <w:t xml:space="preserve"> </w:t>
      </w:r>
    </w:p>
    <w:p w14:paraId="4F047BBB" w14:textId="6D8C4927" w:rsidR="00954D48" w:rsidRPr="005851E8" w:rsidRDefault="005851E8" w:rsidP="00E10664">
      <w:pPr>
        <w:pStyle w:val="Prrafodelista"/>
        <w:spacing w:after="160" w:line="259" w:lineRule="auto"/>
        <w:ind w:left="0"/>
        <w:contextualSpacing/>
        <w:jc w:val="both"/>
        <w:rPr>
          <w:b/>
          <w:bCs/>
          <w:i/>
          <w:color w:val="AEAAAA" w:themeColor="background2" w:themeShade="BF"/>
        </w:rPr>
      </w:pPr>
      <w:r w:rsidRPr="005851E8">
        <w:rPr>
          <w:b/>
          <w:bCs/>
          <w:i/>
          <w:color w:val="AEAAAA" w:themeColor="background2" w:themeShade="BF"/>
        </w:rPr>
        <w:t>(Según el tipo de auditoria que se realiza</w:t>
      </w:r>
      <w:r>
        <w:rPr>
          <w:b/>
          <w:bCs/>
          <w:i/>
          <w:color w:val="AEAAAA" w:themeColor="background2" w:themeShade="BF"/>
        </w:rPr>
        <w:t xml:space="preserve"> y estableciendo los hallazgos que se evidencien después de la información enviada por la oficina auditada</w:t>
      </w:r>
      <w:r w:rsidRPr="005851E8">
        <w:rPr>
          <w:b/>
          <w:bCs/>
          <w:i/>
          <w:color w:val="AEAAAA" w:themeColor="background2" w:themeShade="BF"/>
        </w:rPr>
        <w:t>)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F31BA7" w:rsidRPr="00F31BA7" w14:paraId="5D1AEB51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65804BD3" w14:textId="77777777" w:rsidR="00F31BA7" w:rsidRPr="00F31BA7" w:rsidRDefault="00F31BA7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52C43DD5" w14:textId="77777777" w:rsidR="00F31BA7" w:rsidRPr="00F31BA7" w:rsidRDefault="00F31BA7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0BA066C8" w14:textId="168561AC" w:rsidR="00F31BA7" w:rsidRPr="00F31BA7" w:rsidRDefault="000135E2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HALLAZGOS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4D24AC56" w14:textId="77777777" w:rsidR="00F31BA7" w:rsidRPr="00F31BA7" w:rsidRDefault="00F31BA7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F31BA7" w:rsidRPr="00F31BA7" w14:paraId="45FB0818" w14:textId="77777777" w:rsidTr="00954D48">
        <w:trPr>
          <w:trHeight w:val="20"/>
          <w:jc w:val="center"/>
        </w:trPr>
        <w:tc>
          <w:tcPr>
            <w:tcW w:w="439" w:type="pct"/>
            <w:vAlign w:val="center"/>
          </w:tcPr>
          <w:p w14:paraId="049F31CB" w14:textId="77777777" w:rsidR="00F31BA7" w:rsidRPr="00F31BA7" w:rsidRDefault="00F31BA7" w:rsidP="00954D4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53128261" w14:textId="77777777" w:rsidR="00F31BA7" w:rsidRPr="00F31BA7" w:rsidRDefault="00F31BA7" w:rsidP="00954D4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62486C05" w14:textId="77777777" w:rsidR="00F31BA7" w:rsidRPr="00F31BA7" w:rsidRDefault="00F31BA7" w:rsidP="00954D4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4101652C" w14:textId="77777777" w:rsidR="00F31BA7" w:rsidRPr="00F31BA7" w:rsidRDefault="00F31BA7" w:rsidP="00954D4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954D48" w:rsidRPr="00F31BA7" w14:paraId="4B99056E" w14:textId="77777777" w:rsidTr="00954D48">
        <w:trPr>
          <w:trHeight w:val="20"/>
          <w:jc w:val="center"/>
        </w:trPr>
        <w:tc>
          <w:tcPr>
            <w:tcW w:w="439" w:type="pct"/>
            <w:vAlign w:val="center"/>
          </w:tcPr>
          <w:p w14:paraId="1299C43A" w14:textId="77777777" w:rsidR="00954D48" w:rsidRPr="00F31BA7" w:rsidRDefault="00954D48" w:rsidP="00954D4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4DDBEF00" w14:textId="77777777" w:rsidR="00954D48" w:rsidRPr="00F31BA7" w:rsidRDefault="00954D48" w:rsidP="00954D4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3461D779" w14:textId="77777777" w:rsidR="00954D48" w:rsidRPr="00F31BA7" w:rsidRDefault="00954D48" w:rsidP="00954D4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3CF2D8B6" w14:textId="77777777" w:rsidR="00954D48" w:rsidRPr="00F31BA7" w:rsidRDefault="00954D48" w:rsidP="00954D48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0FB78278" w14:textId="77777777" w:rsidR="00F31BA7" w:rsidRDefault="00F31BA7" w:rsidP="00E10664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</w:rPr>
      </w:pP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954D48" w:rsidRPr="00F31BA7" w14:paraId="0F446B89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7C5AC6C2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67E2E5B2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335EBEA1" w14:textId="77777777" w:rsidR="00954D48" w:rsidRPr="00F31BA7" w:rsidRDefault="00954D48" w:rsidP="00954D48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RECOMENDACIONES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31BA7">
              <w:rPr>
                <w:rFonts w:ascii="Arial" w:hAnsi="Arial" w:cs="Arial"/>
                <w:b/>
                <w:bCs/>
              </w:rPr>
              <w:t>O TIPS DE AUTOCONTROL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5C546E0D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954D48" w:rsidRPr="00F31BA7" w14:paraId="1FC39945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0562CB0E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34CE0A41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62EBF3C5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6D98A12B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954D48" w:rsidRPr="00F31BA7" w14:paraId="2946DB82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5997CC1D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110FFD37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6B699379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3FE9F23F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F72F646" w14:textId="39DF48B1" w:rsidR="00F31BA7" w:rsidRDefault="00F31BA7" w:rsidP="00E10664">
      <w:pPr>
        <w:rPr>
          <w:rFonts w:ascii="Arial" w:hAnsi="Arial" w:cs="Arial"/>
          <w:b/>
          <w:lang w:val="es-CO"/>
        </w:rPr>
      </w:pPr>
    </w:p>
    <w:p w14:paraId="45F47AF4" w14:textId="4F1DB583" w:rsidR="005851E8" w:rsidRDefault="005851E8" w:rsidP="00E10664">
      <w:pPr>
        <w:rPr>
          <w:rFonts w:ascii="Arial" w:hAnsi="Arial" w:cs="Arial"/>
          <w:b/>
          <w:lang w:val="es-CO"/>
        </w:rPr>
      </w:pPr>
    </w:p>
    <w:p w14:paraId="41C93862" w14:textId="77777777" w:rsidR="005851E8" w:rsidRPr="00F31BA7" w:rsidRDefault="005851E8" w:rsidP="00E10664">
      <w:pPr>
        <w:rPr>
          <w:rFonts w:ascii="Arial" w:hAnsi="Arial" w:cs="Arial"/>
          <w:b/>
          <w:lang w:val="es-CO"/>
        </w:rPr>
      </w:pPr>
    </w:p>
    <w:p w14:paraId="6B68A235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u w:val="single"/>
          <w:lang w:val="es-CO"/>
        </w:rPr>
      </w:pPr>
      <w:r w:rsidRPr="00954D48">
        <w:rPr>
          <w:rFonts w:ascii="Arial" w:hAnsi="Arial" w:cs="Arial"/>
          <w:b/>
          <w:u w:val="single"/>
          <w:lang w:val="es-CO"/>
        </w:rPr>
        <w:lastRenderedPageBreak/>
        <w:t xml:space="preserve">TEMA </w:t>
      </w:r>
      <w:r>
        <w:rPr>
          <w:rFonts w:ascii="Arial" w:hAnsi="Arial" w:cs="Arial"/>
          <w:b/>
          <w:u w:val="single"/>
          <w:lang w:val="es-CO"/>
        </w:rPr>
        <w:t>2</w:t>
      </w:r>
      <w:r w:rsidRPr="00954D48">
        <w:rPr>
          <w:rFonts w:ascii="Arial" w:hAnsi="Arial" w:cs="Arial"/>
          <w:b/>
          <w:u w:val="single"/>
          <w:lang w:val="es-CO"/>
        </w:rPr>
        <w:t>.</w:t>
      </w:r>
    </w:p>
    <w:p w14:paraId="221F04B7" w14:textId="77777777" w:rsidR="005851E8" w:rsidRPr="005851E8" w:rsidRDefault="005851E8" w:rsidP="005851E8">
      <w:pPr>
        <w:pStyle w:val="Prrafodelista"/>
        <w:spacing w:after="160" w:line="259" w:lineRule="auto"/>
        <w:ind w:left="0"/>
        <w:contextualSpacing/>
        <w:jc w:val="both"/>
        <w:rPr>
          <w:b/>
          <w:bCs/>
          <w:i/>
          <w:color w:val="AEAAAA" w:themeColor="background2" w:themeShade="BF"/>
        </w:rPr>
      </w:pPr>
      <w:r w:rsidRPr="005851E8">
        <w:rPr>
          <w:b/>
          <w:bCs/>
          <w:i/>
          <w:color w:val="AEAAAA" w:themeColor="background2" w:themeShade="BF"/>
        </w:rPr>
        <w:t>(Según el tipo de auditoria que se realiza</w:t>
      </w:r>
      <w:r>
        <w:rPr>
          <w:b/>
          <w:bCs/>
          <w:i/>
          <w:color w:val="AEAAAA" w:themeColor="background2" w:themeShade="BF"/>
        </w:rPr>
        <w:t xml:space="preserve"> y estableciendo los hallazgos que se evidencien después de la información enviada por la oficina auditada</w:t>
      </w:r>
      <w:r w:rsidRPr="005851E8">
        <w:rPr>
          <w:b/>
          <w:bCs/>
          <w:i/>
          <w:color w:val="AEAAAA" w:themeColor="background2" w:themeShade="BF"/>
        </w:rPr>
        <w:t>)</w:t>
      </w:r>
    </w:p>
    <w:p w14:paraId="6DCCF355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bCs/>
        </w:rPr>
      </w:pPr>
      <w:r w:rsidRPr="00954D48">
        <w:rPr>
          <w:rFonts w:ascii="Arial" w:hAnsi="Arial" w:cs="Arial"/>
          <w:b/>
          <w:bCs/>
        </w:rPr>
        <w:t>Principales situaciones detectadas/ resultados de la auditoría</w:t>
      </w:r>
      <w:r>
        <w:rPr>
          <w:rFonts w:ascii="Arial" w:hAnsi="Arial" w:cs="Arial"/>
          <w:b/>
          <w:bCs/>
        </w:rPr>
        <w:t>: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0337F37B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1A09B75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21CBE99B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7700C8DB" w14:textId="265B951F" w:rsidR="00596B3F" w:rsidRPr="00F31BA7" w:rsidRDefault="000135E2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HALLAZGOS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31C5861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6BB9E253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23DE523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52E56223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07547A0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5043CB0F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07459315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6537F28F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6DFB9E20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70DF9E5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44E871B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44A5D23" w14:textId="77777777" w:rsidR="00596B3F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</w:rPr>
      </w:pP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7EEE7152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749A7119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7668F5F3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1BF543C4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RECOMENDACIONES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31BA7">
              <w:rPr>
                <w:rFonts w:ascii="Arial" w:hAnsi="Arial" w:cs="Arial"/>
                <w:b/>
                <w:bCs/>
              </w:rPr>
              <w:t>O TIPS DE AUTOCONTROL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1303EF30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738610EB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637805D2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463F29E8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3B7B4B8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3A0FF5F2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5630AD66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6182907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2BA226A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17AD93B2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0DE4B5B7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6204FF1" w14:textId="77777777" w:rsidR="00E10664" w:rsidRPr="00F31BA7" w:rsidRDefault="00E10664" w:rsidP="00E10664">
      <w:pPr>
        <w:rPr>
          <w:rFonts w:ascii="Arial" w:hAnsi="Arial" w:cs="Arial"/>
          <w:b/>
          <w:lang w:val="es-CO"/>
        </w:rPr>
      </w:pPr>
    </w:p>
    <w:p w14:paraId="162F20D2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u w:val="single"/>
          <w:lang w:val="es-CO"/>
        </w:rPr>
      </w:pPr>
      <w:r w:rsidRPr="00954D48">
        <w:rPr>
          <w:rFonts w:ascii="Arial" w:hAnsi="Arial" w:cs="Arial"/>
          <w:b/>
          <w:u w:val="single"/>
          <w:lang w:val="es-CO"/>
        </w:rPr>
        <w:t xml:space="preserve">TEMA </w:t>
      </w:r>
      <w:r>
        <w:rPr>
          <w:rFonts w:ascii="Arial" w:hAnsi="Arial" w:cs="Arial"/>
          <w:b/>
          <w:u w:val="single"/>
          <w:lang w:val="es-CO"/>
        </w:rPr>
        <w:t>3</w:t>
      </w:r>
      <w:r w:rsidRPr="00954D48">
        <w:rPr>
          <w:rFonts w:ascii="Arial" w:hAnsi="Arial" w:cs="Arial"/>
          <w:b/>
          <w:u w:val="single"/>
          <w:lang w:val="es-CO"/>
        </w:rPr>
        <w:t>.</w:t>
      </w:r>
    </w:p>
    <w:p w14:paraId="1B04B7A0" w14:textId="77777777" w:rsidR="005851E8" w:rsidRPr="005851E8" w:rsidRDefault="005851E8" w:rsidP="005851E8">
      <w:pPr>
        <w:pStyle w:val="Prrafodelista"/>
        <w:spacing w:after="160" w:line="259" w:lineRule="auto"/>
        <w:ind w:left="0"/>
        <w:contextualSpacing/>
        <w:jc w:val="both"/>
        <w:rPr>
          <w:b/>
          <w:bCs/>
          <w:i/>
          <w:color w:val="AEAAAA" w:themeColor="background2" w:themeShade="BF"/>
        </w:rPr>
      </w:pPr>
      <w:r w:rsidRPr="005851E8">
        <w:rPr>
          <w:b/>
          <w:bCs/>
          <w:i/>
          <w:color w:val="AEAAAA" w:themeColor="background2" w:themeShade="BF"/>
        </w:rPr>
        <w:t>(Según el tipo de auditoria que se realiza</w:t>
      </w:r>
      <w:r>
        <w:rPr>
          <w:b/>
          <w:bCs/>
          <w:i/>
          <w:color w:val="AEAAAA" w:themeColor="background2" w:themeShade="BF"/>
        </w:rPr>
        <w:t xml:space="preserve"> y estableciendo los hallazgos que se evidencien después de la información enviada por la oficina auditada</w:t>
      </w:r>
      <w:r w:rsidRPr="005851E8">
        <w:rPr>
          <w:b/>
          <w:bCs/>
          <w:i/>
          <w:color w:val="AEAAAA" w:themeColor="background2" w:themeShade="BF"/>
        </w:rPr>
        <w:t>)</w:t>
      </w:r>
    </w:p>
    <w:p w14:paraId="6FF2BC31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bCs/>
        </w:rPr>
      </w:pPr>
      <w:r w:rsidRPr="00954D48">
        <w:rPr>
          <w:rFonts w:ascii="Arial" w:hAnsi="Arial" w:cs="Arial"/>
          <w:b/>
          <w:bCs/>
        </w:rPr>
        <w:t>Principales situaciones detectadas/ resultados de la auditoría</w:t>
      </w:r>
      <w:r>
        <w:rPr>
          <w:rFonts w:ascii="Arial" w:hAnsi="Arial" w:cs="Arial"/>
          <w:b/>
          <w:bCs/>
        </w:rPr>
        <w:t>: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13F3BBCE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75FA64D4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721051D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32EC78A7" w14:textId="3FA155D9" w:rsidR="00596B3F" w:rsidRPr="00F31BA7" w:rsidRDefault="000135E2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HALLAZGOS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6A53D258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02F2C34E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680A4E5D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1921983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296FEF7D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7194DBD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769D0D3C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54CD245A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1231BE67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36FEB5B0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30D7AA69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7196D064" w14:textId="77777777" w:rsidR="00596B3F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</w:rPr>
      </w:pP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760B8583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443FD815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0FDA3C37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01CFCCDF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RECOMENDACIONES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31BA7">
              <w:rPr>
                <w:rFonts w:ascii="Arial" w:hAnsi="Arial" w:cs="Arial"/>
                <w:b/>
                <w:bCs/>
              </w:rPr>
              <w:t>O TIPS DE AUTOCONTROL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4EB72CF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34FF1C98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6D072C0D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48A21919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6BD18F9B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238601F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0F3CABC7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5B08B5D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16DEB4AB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0AD9C6F4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4B1F511A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5F9C3DC" w14:textId="77777777" w:rsidR="00E10664" w:rsidRPr="00F31BA7" w:rsidRDefault="00E10664" w:rsidP="00E10664">
      <w:pPr>
        <w:rPr>
          <w:rFonts w:ascii="Arial" w:hAnsi="Arial" w:cs="Arial"/>
          <w:b/>
          <w:lang w:val="es-CO"/>
        </w:rPr>
      </w:pPr>
    </w:p>
    <w:p w14:paraId="78F0A6D8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u w:val="single"/>
          <w:lang w:val="es-CO"/>
        </w:rPr>
      </w:pPr>
      <w:r w:rsidRPr="00954D48">
        <w:rPr>
          <w:rFonts w:ascii="Arial" w:hAnsi="Arial" w:cs="Arial"/>
          <w:b/>
          <w:u w:val="single"/>
          <w:lang w:val="es-CO"/>
        </w:rPr>
        <w:t xml:space="preserve">TEMA </w:t>
      </w:r>
      <w:r>
        <w:rPr>
          <w:rFonts w:ascii="Arial" w:hAnsi="Arial" w:cs="Arial"/>
          <w:b/>
          <w:u w:val="single"/>
          <w:lang w:val="es-CO"/>
        </w:rPr>
        <w:t>4</w:t>
      </w:r>
      <w:r w:rsidRPr="00954D48">
        <w:rPr>
          <w:rFonts w:ascii="Arial" w:hAnsi="Arial" w:cs="Arial"/>
          <w:b/>
          <w:u w:val="single"/>
          <w:lang w:val="es-CO"/>
        </w:rPr>
        <w:t>.</w:t>
      </w:r>
    </w:p>
    <w:p w14:paraId="1F05321E" w14:textId="77777777" w:rsidR="005851E8" w:rsidRPr="005851E8" w:rsidRDefault="005851E8" w:rsidP="005851E8">
      <w:pPr>
        <w:pStyle w:val="Prrafodelista"/>
        <w:spacing w:after="160" w:line="259" w:lineRule="auto"/>
        <w:ind w:left="0"/>
        <w:contextualSpacing/>
        <w:jc w:val="both"/>
        <w:rPr>
          <w:b/>
          <w:bCs/>
          <w:i/>
          <w:color w:val="AEAAAA" w:themeColor="background2" w:themeShade="BF"/>
        </w:rPr>
      </w:pPr>
      <w:r w:rsidRPr="005851E8">
        <w:rPr>
          <w:b/>
          <w:bCs/>
          <w:i/>
          <w:color w:val="AEAAAA" w:themeColor="background2" w:themeShade="BF"/>
        </w:rPr>
        <w:t>(Según el tipo de auditoria que se realiza</w:t>
      </w:r>
      <w:r>
        <w:rPr>
          <w:b/>
          <w:bCs/>
          <w:i/>
          <w:color w:val="AEAAAA" w:themeColor="background2" w:themeShade="BF"/>
        </w:rPr>
        <w:t xml:space="preserve"> y estableciendo los hallazgos que se evidencien después de la información enviada por la oficina auditada</w:t>
      </w:r>
      <w:r w:rsidRPr="005851E8">
        <w:rPr>
          <w:b/>
          <w:bCs/>
          <w:i/>
          <w:color w:val="AEAAAA" w:themeColor="background2" w:themeShade="BF"/>
        </w:rPr>
        <w:t>)</w:t>
      </w:r>
    </w:p>
    <w:p w14:paraId="5A83A162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bCs/>
        </w:rPr>
      </w:pPr>
      <w:r w:rsidRPr="00954D48">
        <w:rPr>
          <w:rFonts w:ascii="Arial" w:hAnsi="Arial" w:cs="Arial"/>
          <w:b/>
          <w:bCs/>
        </w:rPr>
        <w:t>Principales situaciones detectadas/ resultados de la auditoría</w:t>
      </w:r>
      <w:r>
        <w:rPr>
          <w:rFonts w:ascii="Arial" w:hAnsi="Arial" w:cs="Arial"/>
          <w:b/>
          <w:bCs/>
        </w:rPr>
        <w:t>: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4C3B6274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67228223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7CA6E040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7E2ED4C8" w14:textId="5F4A66D4" w:rsidR="00596B3F" w:rsidRPr="00F31BA7" w:rsidRDefault="000135E2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HALLAZGOS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311CE2C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664355AD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1A96511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7DF4E37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44FB30F8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1DA6542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3041E394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722B00A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42C6D79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6E1831B3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54E11D2A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31126E5D" w14:textId="77777777" w:rsidR="00596B3F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</w:rPr>
      </w:pP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437D7C1E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58B5B07B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7F3FF538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3CF0B9A3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RECOMENDACIONES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31BA7">
              <w:rPr>
                <w:rFonts w:ascii="Arial" w:hAnsi="Arial" w:cs="Arial"/>
                <w:b/>
                <w:bCs/>
              </w:rPr>
              <w:t>O TIPS DE AUTOCONTROL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031E979D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2DE403A5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62431CD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49E398E2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16287F2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5BE93A62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384BA73E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34B3F2EB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7D34F5C7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0B4020A7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1D7B270A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4F904CB7" w14:textId="5F84E09D" w:rsidR="00596B3F" w:rsidRDefault="00596B3F" w:rsidP="00D1095D">
      <w:pPr>
        <w:rPr>
          <w:rFonts w:ascii="Arial" w:hAnsi="Arial" w:cs="Arial"/>
          <w:b/>
          <w:lang w:val="es-CO"/>
        </w:rPr>
      </w:pPr>
    </w:p>
    <w:p w14:paraId="01AFA7E8" w14:textId="77777777" w:rsidR="005851E8" w:rsidRDefault="005851E8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lang w:val="es-CO"/>
        </w:rPr>
      </w:pPr>
    </w:p>
    <w:p w14:paraId="20EB424B" w14:textId="77777777" w:rsidR="005851E8" w:rsidRDefault="005851E8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u w:val="single"/>
          <w:lang w:val="es-CO"/>
        </w:rPr>
      </w:pPr>
    </w:p>
    <w:p w14:paraId="4710EB33" w14:textId="77777777" w:rsidR="005851E8" w:rsidRDefault="005851E8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u w:val="single"/>
          <w:lang w:val="es-CO"/>
        </w:rPr>
      </w:pPr>
    </w:p>
    <w:p w14:paraId="29E02EC6" w14:textId="7C5AEBB1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u w:val="single"/>
          <w:lang w:val="es-CO"/>
        </w:rPr>
      </w:pPr>
      <w:r w:rsidRPr="00954D48">
        <w:rPr>
          <w:rFonts w:ascii="Arial" w:hAnsi="Arial" w:cs="Arial"/>
          <w:b/>
          <w:u w:val="single"/>
          <w:lang w:val="es-CO"/>
        </w:rPr>
        <w:lastRenderedPageBreak/>
        <w:t xml:space="preserve">TEMA </w:t>
      </w:r>
      <w:r>
        <w:rPr>
          <w:rFonts w:ascii="Arial" w:hAnsi="Arial" w:cs="Arial"/>
          <w:b/>
          <w:u w:val="single"/>
          <w:lang w:val="es-CO"/>
        </w:rPr>
        <w:t>5</w:t>
      </w:r>
      <w:r w:rsidRPr="00954D48">
        <w:rPr>
          <w:rFonts w:ascii="Arial" w:hAnsi="Arial" w:cs="Arial"/>
          <w:b/>
          <w:u w:val="single"/>
          <w:lang w:val="es-CO"/>
        </w:rPr>
        <w:t>.</w:t>
      </w:r>
    </w:p>
    <w:p w14:paraId="6F1BCDC7" w14:textId="77777777" w:rsidR="005851E8" w:rsidRPr="005851E8" w:rsidRDefault="005851E8" w:rsidP="005851E8">
      <w:pPr>
        <w:pStyle w:val="Prrafodelista"/>
        <w:spacing w:after="160" w:line="259" w:lineRule="auto"/>
        <w:ind w:left="0"/>
        <w:contextualSpacing/>
        <w:jc w:val="both"/>
        <w:rPr>
          <w:b/>
          <w:bCs/>
          <w:i/>
          <w:color w:val="AEAAAA" w:themeColor="background2" w:themeShade="BF"/>
        </w:rPr>
      </w:pPr>
      <w:r w:rsidRPr="005851E8">
        <w:rPr>
          <w:b/>
          <w:bCs/>
          <w:i/>
          <w:color w:val="AEAAAA" w:themeColor="background2" w:themeShade="BF"/>
        </w:rPr>
        <w:t>(Según el tipo de auditoria que se realiza</w:t>
      </w:r>
      <w:r>
        <w:rPr>
          <w:b/>
          <w:bCs/>
          <w:i/>
          <w:color w:val="AEAAAA" w:themeColor="background2" w:themeShade="BF"/>
        </w:rPr>
        <w:t xml:space="preserve"> y estableciendo los hallazgos que se evidencien después de la información enviada por la oficina auditada</w:t>
      </w:r>
      <w:r w:rsidRPr="005851E8">
        <w:rPr>
          <w:b/>
          <w:bCs/>
          <w:i/>
          <w:color w:val="AEAAAA" w:themeColor="background2" w:themeShade="BF"/>
        </w:rPr>
        <w:t>)</w:t>
      </w:r>
    </w:p>
    <w:p w14:paraId="7DEB292F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bCs/>
        </w:rPr>
      </w:pPr>
      <w:r w:rsidRPr="00954D48">
        <w:rPr>
          <w:rFonts w:ascii="Arial" w:hAnsi="Arial" w:cs="Arial"/>
          <w:b/>
          <w:bCs/>
        </w:rPr>
        <w:t>Principales situaciones detectadas/ resultados de la auditoría</w:t>
      </w:r>
      <w:r>
        <w:rPr>
          <w:rFonts w:ascii="Arial" w:hAnsi="Arial" w:cs="Arial"/>
          <w:b/>
          <w:bCs/>
        </w:rPr>
        <w:t>: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4799FAFF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14D1BC1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79063EB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7C972EDD" w14:textId="3FE8FB70" w:rsidR="00596B3F" w:rsidRPr="00F31BA7" w:rsidRDefault="000135E2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HALLAZGOS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5FC99D4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03EFCA41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5F96A722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5B95CD12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5220BBB2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13CB595B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6D9C8D39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675E05E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2FC17F8B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0A4F7224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5AE48A43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50F40DEB" w14:textId="77777777" w:rsidR="00596B3F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</w:rPr>
      </w:pP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3E0E7627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5AF0D87B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290072D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6F1429F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RECOMENDACIONES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31BA7">
              <w:rPr>
                <w:rFonts w:ascii="Arial" w:hAnsi="Arial" w:cs="Arial"/>
                <w:b/>
                <w:bCs/>
              </w:rPr>
              <w:t>O TIPS DE AUTOCONTROL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4A835EB7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77A52294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007DCDA8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450EA2D7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3DD355C9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1A81F0B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717AAFBA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56EE48E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2908EB2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121FD38A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1FE2DD9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7357532" w14:textId="77777777" w:rsidR="00E10664" w:rsidRPr="00F31BA7" w:rsidRDefault="00E10664" w:rsidP="00E10664">
      <w:pPr>
        <w:rPr>
          <w:rFonts w:ascii="Arial" w:hAnsi="Arial" w:cs="Arial"/>
          <w:b/>
          <w:lang w:val="es-CO"/>
        </w:rPr>
      </w:pPr>
    </w:p>
    <w:p w14:paraId="7D64CFF4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u w:val="single"/>
          <w:lang w:val="es-CO"/>
        </w:rPr>
      </w:pPr>
      <w:r w:rsidRPr="00954D48">
        <w:rPr>
          <w:rFonts w:ascii="Arial" w:hAnsi="Arial" w:cs="Arial"/>
          <w:b/>
          <w:u w:val="single"/>
          <w:lang w:val="es-CO"/>
        </w:rPr>
        <w:t xml:space="preserve">TEMA </w:t>
      </w:r>
      <w:r>
        <w:rPr>
          <w:rFonts w:ascii="Arial" w:hAnsi="Arial" w:cs="Arial"/>
          <w:b/>
          <w:u w:val="single"/>
          <w:lang w:val="es-CO"/>
        </w:rPr>
        <w:t>6</w:t>
      </w:r>
      <w:r w:rsidRPr="00954D48">
        <w:rPr>
          <w:rFonts w:ascii="Arial" w:hAnsi="Arial" w:cs="Arial"/>
          <w:b/>
          <w:u w:val="single"/>
          <w:lang w:val="es-CO"/>
        </w:rPr>
        <w:t>.</w:t>
      </w:r>
    </w:p>
    <w:p w14:paraId="18B24BB9" w14:textId="77777777" w:rsidR="005851E8" w:rsidRPr="005851E8" w:rsidRDefault="005851E8" w:rsidP="005851E8">
      <w:pPr>
        <w:pStyle w:val="Prrafodelista"/>
        <w:spacing w:after="160" w:line="259" w:lineRule="auto"/>
        <w:ind w:left="0"/>
        <w:contextualSpacing/>
        <w:jc w:val="both"/>
        <w:rPr>
          <w:b/>
          <w:bCs/>
          <w:i/>
          <w:color w:val="AEAAAA" w:themeColor="background2" w:themeShade="BF"/>
        </w:rPr>
      </w:pPr>
      <w:r w:rsidRPr="005851E8">
        <w:rPr>
          <w:b/>
          <w:bCs/>
          <w:i/>
          <w:color w:val="AEAAAA" w:themeColor="background2" w:themeShade="BF"/>
        </w:rPr>
        <w:t>(Según el tipo de auditoria que se realiza</w:t>
      </w:r>
      <w:r>
        <w:rPr>
          <w:b/>
          <w:bCs/>
          <w:i/>
          <w:color w:val="AEAAAA" w:themeColor="background2" w:themeShade="BF"/>
        </w:rPr>
        <w:t xml:space="preserve"> y estableciendo los hallazgos que se evidencien después de la información enviada por la oficina auditada</w:t>
      </w:r>
      <w:r w:rsidRPr="005851E8">
        <w:rPr>
          <w:b/>
          <w:bCs/>
          <w:i/>
          <w:color w:val="AEAAAA" w:themeColor="background2" w:themeShade="BF"/>
        </w:rPr>
        <w:t>)</w:t>
      </w:r>
    </w:p>
    <w:p w14:paraId="3779D828" w14:textId="77777777" w:rsidR="00596B3F" w:rsidRPr="00954D48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  <w:b/>
          <w:bCs/>
        </w:rPr>
      </w:pPr>
      <w:r w:rsidRPr="00954D48">
        <w:rPr>
          <w:rFonts w:ascii="Arial" w:hAnsi="Arial" w:cs="Arial"/>
          <w:b/>
          <w:bCs/>
        </w:rPr>
        <w:t>Principales situaciones detectadas/ resultados de la auditoría</w:t>
      </w:r>
      <w:r>
        <w:rPr>
          <w:rFonts w:ascii="Arial" w:hAnsi="Arial" w:cs="Arial"/>
          <w:b/>
          <w:bCs/>
        </w:rPr>
        <w:t>: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6D5F5B85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195FACD3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0D4E3FB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0A2978B0" w14:textId="0B501B6E" w:rsidR="00596B3F" w:rsidRPr="00F31BA7" w:rsidRDefault="000135E2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HALLAZGOS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532BAF0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2916C19D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74869460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187F57B8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54738AF4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46ABBD8F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06BBA33E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464FCBC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5C8C6B09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3382A365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5C71F13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2199465" w14:textId="77777777" w:rsidR="00596B3F" w:rsidRDefault="00596B3F" w:rsidP="00596B3F">
      <w:pPr>
        <w:pStyle w:val="Prrafodelista"/>
        <w:spacing w:after="160" w:line="259" w:lineRule="auto"/>
        <w:ind w:left="0"/>
        <w:contextualSpacing/>
        <w:jc w:val="both"/>
        <w:rPr>
          <w:rFonts w:ascii="Arial" w:hAnsi="Arial" w:cs="Arial"/>
        </w:rPr>
      </w:pP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0"/>
        <w:gridCol w:w="4850"/>
        <w:gridCol w:w="1882"/>
      </w:tblGrid>
      <w:tr w:rsidR="00596B3F" w:rsidRPr="00F31BA7" w14:paraId="46D15355" w14:textId="77777777" w:rsidTr="000135E2">
        <w:trPr>
          <w:trHeight w:val="20"/>
          <w:tblHeader/>
          <w:jc w:val="center"/>
        </w:trPr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086401A8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1" w:type="pct"/>
            <w:shd w:val="clear" w:color="auto" w:fill="D9D9D9" w:themeFill="background1" w:themeFillShade="D9"/>
          </w:tcPr>
          <w:p w14:paraId="56ECD86A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TEMÁTICA</w:t>
            </w:r>
          </w:p>
        </w:tc>
        <w:tc>
          <w:tcPr>
            <w:tcW w:w="2471" w:type="pct"/>
            <w:shd w:val="clear" w:color="auto" w:fill="D9D9D9" w:themeFill="background1" w:themeFillShade="D9"/>
            <w:vAlign w:val="center"/>
          </w:tcPr>
          <w:p w14:paraId="6CB56FAF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RECOMENDACIONES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31BA7">
              <w:rPr>
                <w:rFonts w:ascii="Arial" w:hAnsi="Arial" w:cs="Arial"/>
                <w:b/>
                <w:bCs/>
              </w:rPr>
              <w:t>O TIPS DE AUTOCONTROL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1B20AB6F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1BA7">
              <w:rPr>
                <w:rFonts w:ascii="Arial" w:hAnsi="Arial" w:cs="Arial"/>
                <w:b/>
                <w:bCs/>
              </w:rPr>
              <w:t>DEPENDENCIAS VINCULADAS</w:t>
            </w:r>
          </w:p>
        </w:tc>
      </w:tr>
      <w:tr w:rsidR="00596B3F" w:rsidRPr="00F31BA7" w14:paraId="0DA123B1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4C4CEA3D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50895670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38C1F859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0C8FE7CE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96B3F" w:rsidRPr="00F31BA7" w14:paraId="41004F19" w14:textId="77777777" w:rsidTr="007047CE">
        <w:trPr>
          <w:trHeight w:val="20"/>
          <w:jc w:val="center"/>
        </w:trPr>
        <w:tc>
          <w:tcPr>
            <w:tcW w:w="439" w:type="pct"/>
            <w:vAlign w:val="center"/>
          </w:tcPr>
          <w:p w14:paraId="67C0C651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1" w:type="pct"/>
            <w:vAlign w:val="center"/>
          </w:tcPr>
          <w:p w14:paraId="308D56CC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71" w:type="pct"/>
            <w:vAlign w:val="center"/>
          </w:tcPr>
          <w:p w14:paraId="797E50C6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59" w:type="pct"/>
            <w:vAlign w:val="center"/>
          </w:tcPr>
          <w:p w14:paraId="7B04FA47" w14:textId="77777777" w:rsidR="00596B3F" w:rsidRPr="00F31BA7" w:rsidRDefault="00596B3F" w:rsidP="007047CE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568C698B" w14:textId="77777777" w:rsidR="00596B3F" w:rsidRDefault="00596B3F" w:rsidP="00596B3F">
      <w:pPr>
        <w:rPr>
          <w:rFonts w:ascii="Arial" w:hAnsi="Arial" w:cs="Arial"/>
          <w:bCs/>
          <w:i/>
          <w:iCs/>
          <w:lang w:val="es-CO"/>
        </w:rPr>
      </w:pPr>
    </w:p>
    <w:p w14:paraId="61F41624" w14:textId="77777777" w:rsidR="00596B3F" w:rsidRPr="00596B3F" w:rsidRDefault="00596B3F" w:rsidP="00596B3F">
      <w:pPr>
        <w:rPr>
          <w:rFonts w:ascii="Arial" w:hAnsi="Arial" w:cs="Arial"/>
          <w:b/>
          <w:i/>
          <w:iCs/>
          <w:lang w:val="es-CO"/>
        </w:rPr>
      </w:pPr>
      <w:r w:rsidRPr="00596B3F">
        <w:rPr>
          <w:rFonts w:ascii="Arial" w:hAnsi="Arial" w:cs="Arial"/>
          <w:b/>
          <w:i/>
          <w:iCs/>
          <w:lang w:val="es-CO"/>
        </w:rPr>
        <w:t>Nota 1: Según el alcance u objetivo de la Auditoría se pueden agregar los temas que sean necesarios.</w:t>
      </w:r>
    </w:p>
    <w:p w14:paraId="1A939487" w14:textId="77777777" w:rsidR="00D1095D" w:rsidRDefault="00D1095D" w:rsidP="00E10664">
      <w:pPr>
        <w:rPr>
          <w:rFonts w:ascii="Arial" w:hAnsi="Arial" w:cs="Arial"/>
          <w:b/>
          <w:lang w:val="es-CO"/>
        </w:rPr>
      </w:pPr>
    </w:p>
    <w:p w14:paraId="3E39B15F" w14:textId="77777777" w:rsidR="0047126C" w:rsidRPr="00596B3F" w:rsidRDefault="00596B3F" w:rsidP="0047126C">
      <w:pPr>
        <w:jc w:val="both"/>
        <w:rPr>
          <w:rFonts w:ascii="Arial" w:hAnsi="Arial" w:cs="Arial"/>
          <w:b/>
          <w:i/>
          <w:iCs/>
        </w:rPr>
      </w:pPr>
      <w:r w:rsidRPr="00596B3F">
        <w:rPr>
          <w:rFonts w:ascii="Arial" w:hAnsi="Arial" w:cs="Arial"/>
          <w:b/>
          <w:i/>
          <w:iCs/>
        </w:rPr>
        <w:t>Nota 2:</w:t>
      </w:r>
      <w:r w:rsidR="0047126C" w:rsidRPr="00596B3F">
        <w:rPr>
          <w:rFonts w:ascii="Arial" w:hAnsi="Arial" w:cs="Arial"/>
          <w:b/>
          <w:i/>
          <w:iCs/>
        </w:rPr>
        <w:t xml:space="preserve"> SEGURIDAD Y CO</w:t>
      </w:r>
      <w:r w:rsidR="0047126C" w:rsidRPr="006673F7">
        <w:rPr>
          <w:rFonts w:ascii="Arial" w:hAnsi="Arial" w:cs="Arial"/>
          <w:b/>
          <w:i/>
          <w:iCs/>
        </w:rPr>
        <w:t>NFIDENCIALIDAD DE LA INFORMACIÓN (Esta nota se incluirá únicamente en el informe preliminar)</w:t>
      </w:r>
    </w:p>
    <w:p w14:paraId="415B52F1" w14:textId="77777777" w:rsidR="0047126C" w:rsidRDefault="0047126C" w:rsidP="0047126C">
      <w:pPr>
        <w:jc w:val="both"/>
        <w:rPr>
          <w:rFonts w:ascii="Arial" w:hAnsi="Arial" w:cs="Arial"/>
        </w:rPr>
      </w:pPr>
      <w:r w:rsidRPr="00596B3F">
        <w:rPr>
          <w:rFonts w:ascii="Arial" w:hAnsi="Arial" w:cs="Arial"/>
          <w:i/>
          <w:iCs/>
        </w:rPr>
        <w:t xml:space="preserve">Este documento contiene información de interés exclusivo del auditor y el auditado para surtir los trámites establecidos en </w:t>
      </w:r>
      <w:r w:rsidR="009B5B30" w:rsidRPr="00596B3F">
        <w:rPr>
          <w:rFonts w:ascii="Arial" w:hAnsi="Arial" w:cs="Arial"/>
          <w:i/>
          <w:iCs/>
        </w:rPr>
        <w:t>el procedimiento de Auditorías</w:t>
      </w:r>
      <w:r w:rsidRPr="00596B3F">
        <w:rPr>
          <w:rFonts w:ascii="Arial" w:hAnsi="Arial" w:cs="Arial"/>
          <w:i/>
          <w:iCs/>
        </w:rPr>
        <w:t xml:space="preserve">. En ese sentido, hasta tanto no se constituya como informe final y sea publicado en la página </w:t>
      </w:r>
      <w:r w:rsidR="001372D2">
        <w:rPr>
          <w:rFonts w:ascii="Arial" w:hAnsi="Arial" w:cs="Arial"/>
          <w:i/>
          <w:iCs/>
        </w:rPr>
        <w:t>w</w:t>
      </w:r>
      <w:r w:rsidRPr="00596B3F">
        <w:rPr>
          <w:rFonts w:ascii="Arial" w:hAnsi="Arial" w:cs="Arial"/>
          <w:i/>
          <w:iCs/>
        </w:rPr>
        <w:t>eb del Ministerio del Interior</w:t>
      </w:r>
      <w:r w:rsidR="00BD65DF" w:rsidRPr="00596B3F">
        <w:rPr>
          <w:rFonts w:ascii="Arial" w:hAnsi="Arial" w:cs="Arial"/>
          <w:i/>
          <w:iCs/>
        </w:rPr>
        <w:t>,</w:t>
      </w:r>
      <w:r w:rsidRPr="00596B3F">
        <w:rPr>
          <w:rFonts w:ascii="Arial" w:hAnsi="Arial" w:cs="Arial"/>
          <w:i/>
          <w:iCs/>
        </w:rPr>
        <w:t xml:space="preserve"> no podrá ser distribuido ni utilizado por terceros, ni se podrá hacer referencia a él en ningún otro asunto, sin el consentimiento previo y por escrito del Jefe de Control Interno</w:t>
      </w:r>
      <w:r w:rsidRPr="00F31BA7">
        <w:rPr>
          <w:rFonts w:ascii="Arial" w:hAnsi="Arial" w:cs="Arial"/>
        </w:rPr>
        <w:t xml:space="preserve">. </w:t>
      </w:r>
    </w:p>
    <w:p w14:paraId="08BAFC63" w14:textId="0B0FB893" w:rsidR="00E10664" w:rsidRDefault="00E10664" w:rsidP="00E10664">
      <w:pPr>
        <w:jc w:val="center"/>
        <w:rPr>
          <w:rFonts w:ascii="Arial" w:hAnsi="Arial" w:cs="Arial"/>
          <w:b/>
          <w:lang w:val="es-CO"/>
        </w:rPr>
      </w:pPr>
      <w:r w:rsidRPr="00F31BA7">
        <w:rPr>
          <w:rFonts w:ascii="Arial" w:hAnsi="Arial" w:cs="Arial"/>
          <w:b/>
          <w:lang w:val="es-CO"/>
        </w:rPr>
        <w:t>CONCLUSIONES</w:t>
      </w:r>
    </w:p>
    <w:p w14:paraId="75289400" w14:textId="4A6EB3A1" w:rsidR="005851E8" w:rsidRDefault="005851E8" w:rsidP="00E10664">
      <w:pPr>
        <w:jc w:val="center"/>
        <w:rPr>
          <w:rFonts w:ascii="Arial" w:hAnsi="Arial" w:cs="Arial"/>
          <w:b/>
          <w:lang w:val="es-CO"/>
        </w:rPr>
      </w:pPr>
    </w:p>
    <w:p w14:paraId="13EDFB90" w14:textId="33165D3A" w:rsidR="00AD6C09" w:rsidRPr="00AD6C09" w:rsidRDefault="00AD6C09" w:rsidP="00E10664">
      <w:pPr>
        <w:jc w:val="center"/>
        <w:rPr>
          <w:rFonts w:ascii="Arial" w:hAnsi="Arial" w:cs="Arial"/>
          <w:b/>
          <w:i/>
          <w:color w:val="AEAAAA" w:themeColor="background2" w:themeShade="BF"/>
          <w:lang w:val="es-CO"/>
        </w:rPr>
      </w:pPr>
      <w:r w:rsidRPr="00AD6C09">
        <w:rPr>
          <w:rFonts w:ascii="Arial" w:hAnsi="Arial" w:cs="Arial"/>
          <w:b/>
          <w:i/>
          <w:color w:val="AEAAAA" w:themeColor="background2" w:themeShade="BF"/>
          <w:lang w:val="es-CO"/>
        </w:rPr>
        <w:t>(Resultados evidenciados en la revisión del cumplimiento de la normatividad, para el plan de mejoramiento según los hallazgos evidenciados)</w:t>
      </w:r>
    </w:p>
    <w:p w14:paraId="6AA258D8" w14:textId="77777777" w:rsidR="00E10664" w:rsidRDefault="00E10664" w:rsidP="00596B3F">
      <w:pPr>
        <w:rPr>
          <w:rFonts w:ascii="Arial" w:hAnsi="Arial" w:cs="Arial"/>
          <w:lang w:val="es-CO"/>
        </w:rPr>
      </w:pPr>
    </w:p>
    <w:p w14:paraId="6FFBD3EC" w14:textId="77777777" w:rsidR="00596B3F" w:rsidRDefault="00596B3F" w:rsidP="00692C3B">
      <w:pPr>
        <w:numPr>
          <w:ilvl w:val="0"/>
          <w:numId w:val="18"/>
        </w:numPr>
        <w:rPr>
          <w:rFonts w:ascii="Arial" w:hAnsi="Arial" w:cs="Arial"/>
          <w:lang w:val="es-CO"/>
        </w:rPr>
      </w:pPr>
    </w:p>
    <w:p w14:paraId="30DCCCAD" w14:textId="77777777" w:rsidR="00692C3B" w:rsidRDefault="00692C3B" w:rsidP="00596B3F">
      <w:pPr>
        <w:rPr>
          <w:rFonts w:ascii="Arial" w:hAnsi="Arial" w:cs="Arial"/>
        </w:rPr>
      </w:pPr>
    </w:p>
    <w:p w14:paraId="59635B26" w14:textId="77777777" w:rsidR="00596B3F" w:rsidRPr="00692C3B" w:rsidRDefault="00692C3B" w:rsidP="00596B3F">
      <w:pPr>
        <w:rPr>
          <w:rFonts w:ascii="Arial" w:hAnsi="Arial" w:cs="Arial"/>
          <w:sz w:val="16"/>
          <w:szCs w:val="16"/>
          <w:lang w:val="es-CO"/>
        </w:rPr>
      </w:pPr>
      <w:r w:rsidRPr="00692C3B">
        <w:rPr>
          <w:rFonts w:ascii="Arial" w:hAnsi="Arial" w:cs="Arial"/>
          <w:sz w:val="16"/>
          <w:szCs w:val="16"/>
        </w:rPr>
        <w:t xml:space="preserve">Aprobado el </w:t>
      </w:r>
      <w:proofErr w:type="spellStart"/>
      <w:r w:rsidRPr="00692C3B">
        <w:rPr>
          <w:rFonts w:ascii="Arial" w:hAnsi="Arial" w:cs="Arial"/>
          <w:sz w:val="16"/>
          <w:szCs w:val="16"/>
        </w:rPr>
        <w:t>dd</w:t>
      </w:r>
      <w:proofErr w:type="spellEnd"/>
      <w:r w:rsidRPr="00692C3B">
        <w:rPr>
          <w:rFonts w:ascii="Arial" w:hAnsi="Arial" w:cs="Arial"/>
          <w:sz w:val="16"/>
          <w:szCs w:val="16"/>
        </w:rPr>
        <w:t>/mm/</w:t>
      </w:r>
      <w:proofErr w:type="spellStart"/>
      <w:r w:rsidRPr="00692C3B">
        <w:rPr>
          <w:rFonts w:ascii="Arial" w:hAnsi="Arial" w:cs="Arial"/>
          <w:sz w:val="16"/>
          <w:szCs w:val="16"/>
        </w:rPr>
        <w:t>aa</w:t>
      </w:r>
      <w:proofErr w:type="spellEnd"/>
    </w:p>
    <w:p w14:paraId="36AF6883" w14:textId="77777777" w:rsidR="00596B3F" w:rsidRDefault="00596B3F" w:rsidP="00596B3F">
      <w:pPr>
        <w:rPr>
          <w:rFonts w:ascii="Arial" w:hAnsi="Arial" w:cs="Arial"/>
          <w:lang w:val="es-CO"/>
        </w:rPr>
      </w:pPr>
    </w:p>
    <w:tbl>
      <w:tblPr>
        <w:tblW w:w="10070" w:type="dxa"/>
        <w:tblLayout w:type="fixed"/>
        <w:tblLook w:val="01E0" w:firstRow="1" w:lastRow="1" w:firstColumn="1" w:lastColumn="1" w:noHBand="0" w:noVBand="0"/>
      </w:tblPr>
      <w:tblGrid>
        <w:gridCol w:w="5070"/>
        <w:gridCol w:w="283"/>
        <w:gridCol w:w="4433"/>
        <w:gridCol w:w="284"/>
      </w:tblGrid>
      <w:tr w:rsidR="00692C3B" w:rsidRPr="00FD326E" w14:paraId="37EFBCBB" w14:textId="77777777" w:rsidTr="007047CE">
        <w:trPr>
          <w:trHeight w:val="256"/>
        </w:trPr>
        <w:tc>
          <w:tcPr>
            <w:tcW w:w="10070" w:type="dxa"/>
            <w:gridSpan w:val="4"/>
          </w:tcPr>
          <w:p w14:paraId="5356B58D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b/>
                <w:color w:val="000000"/>
              </w:rPr>
            </w:pPr>
            <w:r w:rsidRPr="00FD326E">
              <w:rPr>
                <w:rFonts w:ascii="Arial" w:hAnsi="Arial" w:cs="Arial"/>
                <w:b/>
                <w:color w:val="000000"/>
              </w:rPr>
              <w:t>Elaboró</w:t>
            </w:r>
            <w:r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692C3B" w:rsidRPr="00FD326E" w14:paraId="34208A8D" w14:textId="77777777" w:rsidTr="007047CE">
        <w:trPr>
          <w:trHeight w:val="749"/>
        </w:trPr>
        <w:tc>
          <w:tcPr>
            <w:tcW w:w="5070" w:type="dxa"/>
          </w:tcPr>
          <w:p w14:paraId="7C15739C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lastRenderedPageBreak/>
              <w:t>Firma</w:t>
            </w:r>
          </w:p>
          <w:p w14:paraId="54C529ED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  <w:p w14:paraId="1C0157D6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</w:tcPr>
          <w:p w14:paraId="3691E7B2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4433" w:type="dxa"/>
          </w:tcPr>
          <w:p w14:paraId="24FE1423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</w:tc>
        <w:tc>
          <w:tcPr>
            <w:tcW w:w="284" w:type="dxa"/>
          </w:tcPr>
          <w:p w14:paraId="526770CE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  <w:tr w:rsidR="00692C3B" w:rsidRPr="00FD326E" w14:paraId="2F14D157" w14:textId="77777777" w:rsidTr="007047CE">
        <w:trPr>
          <w:trHeight w:val="549"/>
        </w:trPr>
        <w:tc>
          <w:tcPr>
            <w:tcW w:w="5070" w:type="dxa"/>
          </w:tcPr>
          <w:p w14:paraId="03F00F7F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 xml:space="preserve">Nombre </w:t>
            </w:r>
          </w:p>
          <w:p w14:paraId="076C8727" w14:textId="77777777" w:rsidR="00692C3B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Carg</w:t>
            </w:r>
            <w:r>
              <w:rPr>
                <w:rFonts w:ascii="Arial" w:hAnsi="Arial" w:cs="Arial"/>
                <w:color w:val="000000"/>
              </w:rPr>
              <w:t>o</w:t>
            </w:r>
          </w:p>
          <w:p w14:paraId="7CBEED82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</w:tcPr>
          <w:p w14:paraId="6E36661F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4433" w:type="dxa"/>
          </w:tcPr>
          <w:p w14:paraId="67D95E88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  <w:lang w:val="es-CO"/>
              </w:rPr>
            </w:pPr>
            <w:r w:rsidRPr="00FD326E">
              <w:rPr>
                <w:rFonts w:ascii="Arial" w:hAnsi="Arial" w:cs="Arial"/>
                <w:color w:val="000000"/>
                <w:lang w:val="es-CO"/>
              </w:rPr>
              <w:t>Nombre</w:t>
            </w:r>
          </w:p>
          <w:p w14:paraId="05F82226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  <w:lang w:val="pt-BR"/>
              </w:rPr>
            </w:pPr>
            <w:r w:rsidRPr="00FD326E">
              <w:rPr>
                <w:rFonts w:ascii="Arial" w:hAnsi="Arial" w:cs="Arial"/>
                <w:color w:val="000000"/>
                <w:lang w:val="pt-BR"/>
              </w:rPr>
              <w:t>Cargo</w:t>
            </w:r>
          </w:p>
        </w:tc>
        <w:tc>
          <w:tcPr>
            <w:tcW w:w="284" w:type="dxa"/>
          </w:tcPr>
          <w:p w14:paraId="38645DC7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  <w:lang w:val="pt-BR"/>
              </w:rPr>
            </w:pPr>
          </w:p>
        </w:tc>
      </w:tr>
    </w:tbl>
    <w:p w14:paraId="135E58C4" w14:textId="77777777" w:rsidR="00692C3B" w:rsidRDefault="00692C3B" w:rsidP="00692C3B">
      <w:pPr>
        <w:jc w:val="both"/>
        <w:rPr>
          <w:rFonts w:ascii="Arial" w:hAnsi="Arial" w:cs="Arial"/>
        </w:rPr>
      </w:pPr>
    </w:p>
    <w:tbl>
      <w:tblPr>
        <w:tblW w:w="10070" w:type="dxa"/>
        <w:tblLayout w:type="fixed"/>
        <w:tblLook w:val="01E0" w:firstRow="1" w:lastRow="1" w:firstColumn="1" w:lastColumn="1" w:noHBand="0" w:noVBand="0"/>
      </w:tblPr>
      <w:tblGrid>
        <w:gridCol w:w="5070"/>
        <w:gridCol w:w="283"/>
        <w:gridCol w:w="4433"/>
        <w:gridCol w:w="284"/>
      </w:tblGrid>
      <w:tr w:rsidR="00692C3B" w:rsidRPr="00FD326E" w14:paraId="75851ED5" w14:textId="77777777" w:rsidTr="00692C3B">
        <w:trPr>
          <w:trHeight w:val="749"/>
        </w:trPr>
        <w:tc>
          <w:tcPr>
            <w:tcW w:w="5070" w:type="dxa"/>
          </w:tcPr>
          <w:p w14:paraId="7930D802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  <w:p w14:paraId="62EBF9A1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</w:p>
          <w:p w14:paraId="0C6C2CD5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</w:tcPr>
          <w:p w14:paraId="709E88E4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4433" w:type="dxa"/>
          </w:tcPr>
          <w:p w14:paraId="6A6571BE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</w:tc>
        <w:tc>
          <w:tcPr>
            <w:tcW w:w="284" w:type="dxa"/>
          </w:tcPr>
          <w:p w14:paraId="508C98E9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  <w:tr w:rsidR="00692C3B" w:rsidRPr="00FD326E" w14:paraId="5B75E718" w14:textId="77777777" w:rsidTr="00692C3B">
        <w:trPr>
          <w:trHeight w:val="549"/>
        </w:trPr>
        <w:tc>
          <w:tcPr>
            <w:tcW w:w="5070" w:type="dxa"/>
          </w:tcPr>
          <w:p w14:paraId="1C0AFC13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 xml:space="preserve">Nombre </w:t>
            </w:r>
          </w:p>
          <w:p w14:paraId="03F6B571" w14:textId="77777777" w:rsidR="00692C3B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Carg</w:t>
            </w:r>
            <w:r>
              <w:rPr>
                <w:rFonts w:ascii="Arial" w:hAnsi="Arial" w:cs="Arial"/>
                <w:color w:val="000000"/>
              </w:rPr>
              <w:t>o</w:t>
            </w:r>
          </w:p>
          <w:p w14:paraId="779F8E76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</w:tcPr>
          <w:p w14:paraId="7818863E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4433" w:type="dxa"/>
          </w:tcPr>
          <w:p w14:paraId="68F5E72F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  <w:lang w:val="es-CO"/>
              </w:rPr>
            </w:pPr>
            <w:r w:rsidRPr="00FD326E">
              <w:rPr>
                <w:rFonts w:ascii="Arial" w:hAnsi="Arial" w:cs="Arial"/>
                <w:color w:val="000000"/>
                <w:lang w:val="es-CO"/>
              </w:rPr>
              <w:t>Nombre</w:t>
            </w:r>
          </w:p>
          <w:p w14:paraId="0B25FA9A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  <w:lang w:val="pt-BR"/>
              </w:rPr>
            </w:pPr>
            <w:r w:rsidRPr="00FD326E">
              <w:rPr>
                <w:rFonts w:ascii="Arial" w:hAnsi="Arial" w:cs="Arial"/>
                <w:color w:val="000000"/>
                <w:lang w:val="pt-BR"/>
              </w:rPr>
              <w:t>Cargo</w:t>
            </w:r>
          </w:p>
        </w:tc>
        <w:tc>
          <w:tcPr>
            <w:tcW w:w="284" w:type="dxa"/>
          </w:tcPr>
          <w:p w14:paraId="44F69B9A" w14:textId="77777777" w:rsidR="00692C3B" w:rsidRPr="00FD326E" w:rsidRDefault="00692C3B" w:rsidP="00692C3B">
            <w:pPr>
              <w:ind w:right="193"/>
              <w:rPr>
                <w:rFonts w:ascii="Arial" w:hAnsi="Arial" w:cs="Arial"/>
                <w:color w:val="000000"/>
                <w:lang w:val="pt-BR"/>
              </w:rPr>
            </w:pPr>
          </w:p>
        </w:tc>
      </w:tr>
    </w:tbl>
    <w:p w14:paraId="5F07D11E" w14:textId="77777777" w:rsidR="00692C3B" w:rsidRDefault="00692C3B" w:rsidP="00692C3B">
      <w:pPr>
        <w:jc w:val="both"/>
        <w:rPr>
          <w:rFonts w:ascii="Arial" w:hAnsi="Arial" w:cs="Arial"/>
        </w:rPr>
      </w:pPr>
    </w:p>
    <w:tbl>
      <w:tblPr>
        <w:tblW w:w="10070" w:type="dxa"/>
        <w:tblLayout w:type="fixed"/>
        <w:tblLook w:val="01E0" w:firstRow="1" w:lastRow="1" w:firstColumn="1" w:lastColumn="1" w:noHBand="0" w:noVBand="0"/>
      </w:tblPr>
      <w:tblGrid>
        <w:gridCol w:w="5070"/>
        <w:gridCol w:w="283"/>
        <w:gridCol w:w="4433"/>
        <w:gridCol w:w="284"/>
      </w:tblGrid>
      <w:tr w:rsidR="00692C3B" w:rsidRPr="00FD326E" w14:paraId="7C2CEF9F" w14:textId="77777777" w:rsidTr="007047CE">
        <w:trPr>
          <w:trHeight w:val="749"/>
        </w:trPr>
        <w:tc>
          <w:tcPr>
            <w:tcW w:w="5070" w:type="dxa"/>
          </w:tcPr>
          <w:p w14:paraId="41508A3C" w14:textId="77777777" w:rsidR="00692C3B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  <w:p w14:paraId="4E84E522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  <w:p w14:paraId="43D6B1D6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  <w:p w14:paraId="17DBC151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</w:tcPr>
          <w:p w14:paraId="6F8BD81B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4433" w:type="dxa"/>
          </w:tcPr>
          <w:p w14:paraId="2613E9C1" w14:textId="77777777" w:rsidR="00692C3B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  <w:p w14:paraId="0ADE2A1F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</w:tc>
        <w:tc>
          <w:tcPr>
            <w:tcW w:w="284" w:type="dxa"/>
          </w:tcPr>
          <w:p w14:paraId="1037B8A3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  <w:tr w:rsidR="00692C3B" w:rsidRPr="00FD326E" w14:paraId="379A0B41" w14:textId="77777777" w:rsidTr="007047CE">
        <w:trPr>
          <w:trHeight w:val="549"/>
        </w:trPr>
        <w:tc>
          <w:tcPr>
            <w:tcW w:w="5070" w:type="dxa"/>
          </w:tcPr>
          <w:p w14:paraId="18992761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 xml:space="preserve">Nombre </w:t>
            </w:r>
          </w:p>
          <w:p w14:paraId="6BDB3D1E" w14:textId="77777777" w:rsidR="00692C3B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Carg</w:t>
            </w:r>
            <w:r>
              <w:rPr>
                <w:rFonts w:ascii="Arial" w:hAnsi="Arial" w:cs="Arial"/>
                <w:color w:val="000000"/>
              </w:rPr>
              <w:t>o</w:t>
            </w:r>
          </w:p>
          <w:p w14:paraId="687C6DE0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</w:tcPr>
          <w:p w14:paraId="5B2F9378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  <w:tc>
          <w:tcPr>
            <w:tcW w:w="4433" w:type="dxa"/>
          </w:tcPr>
          <w:p w14:paraId="1B975398" w14:textId="77777777" w:rsidR="00692C3B" w:rsidRPr="00692C3B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692C3B">
              <w:rPr>
                <w:rFonts w:ascii="Arial" w:hAnsi="Arial" w:cs="Arial"/>
                <w:color w:val="000000"/>
              </w:rPr>
              <w:t>Nombre</w:t>
            </w:r>
          </w:p>
          <w:p w14:paraId="4E010A01" w14:textId="77777777" w:rsidR="00692C3B" w:rsidRPr="00692C3B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692C3B">
              <w:rPr>
                <w:rFonts w:ascii="Arial" w:hAnsi="Arial" w:cs="Arial"/>
                <w:color w:val="000000"/>
              </w:rPr>
              <w:t>Cargo</w:t>
            </w:r>
          </w:p>
        </w:tc>
        <w:tc>
          <w:tcPr>
            <w:tcW w:w="284" w:type="dxa"/>
          </w:tcPr>
          <w:p w14:paraId="58E6DD4E" w14:textId="77777777" w:rsidR="00692C3B" w:rsidRPr="00692C3B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</w:tbl>
    <w:p w14:paraId="7D3BEE8F" w14:textId="77777777" w:rsidR="00692C3B" w:rsidRPr="00692C3B" w:rsidRDefault="00692C3B" w:rsidP="00692C3B">
      <w:pPr>
        <w:ind w:right="193"/>
        <w:rPr>
          <w:rFonts w:ascii="Arial" w:hAnsi="Arial" w:cs="Arial"/>
          <w:color w:val="000000"/>
        </w:rPr>
      </w:pPr>
    </w:p>
    <w:tbl>
      <w:tblPr>
        <w:tblW w:w="524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245"/>
      </w:tblGrid>
      <w:tr w:rsidR="00692C3B" w:rsidRPr="00FD326E" w14:paraId="479AFFF9" w14:textId="77777777" w:rsidTr="00692C3B">
        <w:trPr>
          <w:trHeight w:val="256"/>
        </w:trPr>
        <w:tc>
          <w:tcPr>
            <w:tcW w:w="5245" w:type="dxa"/>
          </w:tcPr>
          <w:p w14:paraId="1636CA8E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b/>
                <w:color w:val="000000"/>
              </w:rPr>
            </w:pPr>
            <w:r w:rsidRPr="00FD326E">
              <w:rPr>
                <w:rFonts w:ascii="Arial" w:hAnsi="Arial" w:cs="Arial"/>
                <w:b/>
                <w:color w:val="000000"/>
              </w:rPr>
              <w:t>Revisó</w:t>
            </w:r>
            <w:r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692C3B" w:rsidRPr="00FD326E" w14:paraId="3346299E" w14:textId="77777777" w:rsidTr="00692C3B">
        <w:trPr>
          <w:trHeight w:val="749"/>
        </w:trPr>
        <w:tc>
          <w:tcPr>
            <w:tcW w:w="5245" w:type="dxa"/>
          </w:tcPr>
          <w:p w14:paraId="47CD6B96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Firma</w:t>
            </w:r>
          </w:p>
          <w:p w14:paraId="3B88899E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  <w:p w14:paraId="69E2BB2B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  <w:tr w:rsidR="00692C3B" w:rsidRPr="00FD326E" w14:paraId="6F739A26" w14:textId="77777777" w:rsidTr="00692C3B">
        <w:trPr>
          <w:trHeight w:val="358"/>
        </w:trPr>
        <w:tc>
          <w:tcPr>
            <w:tcW w:w="5245" w:type="dxa"/>
          </w:tcPr>
          <w:p w14:paraId="122F6BDC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Nombre</w:t>
            </w:r>
          </w:p>
          <w:p w14:paraId="182FECD2" w14:textId="77777777" w:rsidR="00692C3B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  <w:r w:rsidRPr="00FD326E">
              <w:rPr>
                <w:rFonts w:ascii="Arial" w:hAnsi="Arial" w:cs="Arial"/>
                <w:color w:val="000000"/>
              </w:rPr>
              <w:t>Cargo</w:t>
            </w:r>
          </w:p>
          <w:p w14:paraId="57C0D796" w14:textId="77777777" w:rsidR="00692C3B" w:rsidRPr="00FD326E" w:rsidRDefault="00692C3B" w:rsidP="007047CE">
            <w:pPr>
              <w:ind w:right="193"/>
              <w:rPr>
                <w:rFonts w:ascii="Arial" w:hAnsi="Arial" w:cs="Arial"/>
                <w:color w:val="000000"/>
              </w:rPr>
            </w:pPr>
          </w:p>
        </w:tc>
      </w:tr>
    </w:tbl>
    <w:p w14:paraId="0D142F6F" w14:textId="77777777" w:rsidR="00692C3B" w:rsidRPr="00FD326E" w:rsidRDefault="00692C3B" w:rsidP="00692C3B">
      <w:pPr>
        <w:jc w:val="both"/>
        <w:rPr>
          <w:rFonts w:ascii="Arial" w:hAnsi="Arial" w:cs="Arial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</w:tblGrid>
      <w:tr w:rsidR="00692C3B" w:rsidRPr="00FD326E" w14:paraId="68943B0B" w14:textId="77777777" w:rsidTr="00692C3B">
        <w:trPr>
          <w:trHeight w:val="248"/>
        </w:trPr>
        <w:tc>
          <w:tcPr>
            <w:tcW w:w="5245" w:type="dxa"/>
          </w:tcPr>
          <w:p w14:paraId="1A0F759A" w14:textId="77777777" w:rsidR="00692C3B" w:rsidRPr="00FD326E" w:rsidRDefault="00692C3B" w:rsidP="007047CE">
            <w:pPr>
              <w:jc w:val="both"/>
              <w:rPr>
                <w:rFonts w:ascii="Arial" w:hAnsi="Arial" w:cs="Arial"/>
                <w:b/>
              </w:rPr>
            </w:pPr>
            <w:r w:rsidRPr="00FD326E">
              <w:rPr>
                <w:rFonts w:ascii="Arial" w:hAnsi="Arial" w:cs="Arial"/>
                <w:b/>
              </w:rPr>
              <w:t>Aprobó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692C3B" w:rsidRPr="00FD326E" w14:paraId="11E6EA72" w14:textId="77777777" w:rsidTr="00692C3B">
        <w:trPr>
          <w:trHeight w:val="1122"/>
        </w:trPr>
        <w:tc>
          <w:tcPr>
            <w:tcW w:w="5245" w:type="dxa"/>
          </w:tcPr>
          <w:p w14:paraId="5BEDC62E" w14:textId="77777777" w:rsidR="00692C3B" w:rsidRPr="00FD326E" w:rsidRDefault="00692C3B" w:rsidP="007047CE">
            <w:pPr>
              <w:jc w:val="both"/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Firma</w:t>
            </w:r>
          </w:p>
        </w:tc>
      </w:tr>
      <w:tr w:rsidR="00692C3B" w:rsidRPr="00FD326E" w14:paraId="73D12187" w14:textId="77777777" w:rsidTr="00692C3B">
        <w:trPr>
          <w:trHeight w:val="264"/>
        </w:trPr>
        <w:tc>
          <w:tcPr>
            <w:tcW w:w="5245" w:type="dxa"/>
          </w:tcPr>
          <w:p w14:paraId="00AF8F49" w14:textId="77777777" w:rsidR="00692C3B" w:rsidRPr="00FD326E" w:rsidRDefault="00692C3B" w:rsidP="007047CE">
            <w:pPr>
              <w:jc w:val="both"/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Nombre</w:t>
            </w:r>
          </w:p>
          <w:p w14:paraId="1EC1A167" w14:textId="77777777" w:rsidR="00692C3B" w:rsidRDefault="00692C3B" w:rsidP="007047CE">
            <w:pPr>
              <w:jc w:val="both"/>
              <w:rPr>
                <w:rFonts w:ascii="Arial" w:hAnsi="Arial" w:cs="Arial"/>
              </w:rPr>
            </w:pPr>
            <w:r w:rsidRPr="00FD326E">
              <w:rPr>
                <w:rFonts w:ascii="Arial" w:hAnsi="Arial" w:cs="Arial"/>
              </w:rPr>
              <w:t>Cargo</w:t>
            </w:r>
          </w:p>
          <w:p w14:paraId="4475AD14" w14:textId="77777777" w:rsidR="00692C3B" w:rsidRPr="00FD326E" w:rsidRDefault="00692C3B" w:rsidP="007047C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BAA7C8" w14:textId="7C034A8A" w:rsidR="000135E2" w:rsidRDefault="000135E2" w:rsidP="00E10664">
      <w:pPr>
        <w:rPr>
          <w:rFonts w:ascii="Arial" w:hAnsi="Arial" w:cs="Arial"/>
          <w:i/>
          <w:iCs/>
          <w:lang w:val="es-CO"/>
        </w:rPr>
      </w:pPr>
    </w:p>
    <w:p w14:paraId="254F937C" w14:textId="78D9BF8E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54969DAD" w14:textId="312BCFB0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78CB649B" w14:textId="2DDF8E10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7459CA1C" w14:textId="33AB8D42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5756E4D5" w14:textId="3B95A0A3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76405E36" w14:textId="1E6B2505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0F77FDC5" w14:textId="094F36F3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3EFBCD96" w14:textId="5D0ACE01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028DE664" w14:textId="18CC3EA1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6E8B7816" w14:textId="778ACD6A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22F74B3A" w14:textId="77777777" w:rsidR="00AD6C09" w:rsidRDefault="00AD6C09" w:rsidP="00E10664">
      <w:pPr>
        <w:rPr>
          <w:rFonts w:ascii="Arial" w:hAnsi="Arial" w:cs="Arial"/>
          <w:i/>
          <w:iCs/>
          <w:lang w:val="es-CO"/>
        </w:rPr>
      </w:pPr>
    </w:p>
    <w:p w14:paraId="3996DA85" w14:textId="1E187E86" w:rsidR="00596B3F" w:rsidRPr="00AD6C09" w:rsidRDefault="00BE4D0D" w:rsidP="00AD6C09">
      <w:pPr>
        <w:jc w:val="center"/>
        <w:rPr>
          <w:i/>
          <w:iCs/>
          <w:color w:val="AEAAAA" w:themeColor="background2" w:themeShade="BF"/>
          <w:lang w:val="es-CO"/>
        </w:rPr>
      </w:pPr>
      <w:r w:rsidRPr="00AD6C09">
        <w:rPr>
          <w:i/>
          <w:iCs/>
          <w:color w:val="AEAAAA" w:themeColor="background2" w:themeShade="BF"/>
          <w:lang w:val="es-CO"/>
        </w:rPr>
        <w:lastRenderedPageBreak/>
        <w:t>El resumen ejecutivo debe presentarse por aparte y solo debe contener los siguientes aspectos:</w:t>
      </w:r>
    </w:p>
    <w:p w14:paraId="120C4E94" w14:textId="77777777" w:rsidR="00BE4D0D" w:rsidRDefault="00BE4D0D" w:rsidP="00E10664">
      <w:pPr>
        <w:rPr>
          <w:rFonts w:ascii="Arial" w:hAnsi="Arial" w:cs="Arial"/>
          <w:lang w:val="es-CO"/>
        </w:rPr>
      </w:pPr>
    </w:p>
    <w:tbl>
      <w:tblPr>
        <w:tblW w:w="504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054"/>
      </w:tblGrid>
      <w:tr w:rsidR="00954D48" w:rsidRPr="00F31BA7" w14:paraId="50A933AB" w14:textId="77777777" w:rsidTr="007047CE">
        <w:trPr>
          <w:trHeight w:val="280"/>
        </w:trPr>
        <w:tc>
          <w:tcPr>
            <w:tcW w:w="5000" w:type="pct"/>
          </w:tcPr>
          <w:p w14:paraId="11B3BFCB" w14:textId="77777777" w:rsidR="00954D48" w:rsidRPr="00F31BA7" w:rsidRDefault="00954D48" w:rsidP="007047CE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RESUMEN EJECUTIVO</w:t>
            </w:r>
          </w:p>
        </w:tc>
      </w:tr>
      <w:tr w:rsidR="00954D48" w:rsidRPr="00F31BA7" w14:paraId="068FE653" w14:textId="77777777" w:rsidTr="007047CE">
        <w:trPr>
          <w:trHeight w:val="705"/>
        </w:trPr>
        <w:tc>
          <w:tcPr>
            <w:tcW w:w="5000" w:type="pct"/>
          </w:tcPr>
          <w:p w14:paraId="7CA48608" w14:textId="77777777" w:rsidR="00954D48" w:rsidRPr="00F31BA7" w:rsidRDefault="00954D48" w:rsidP="007047CE">
            <w:pPr>
              <w:numPr>
                <w:ilvl w:val="0"/>
                <w:numId w:val="15"/>
              </w:numPr>
              <w:ind w:left="360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Título de la Auditoria</w:t>
            </w:r>
          </w:p>
          <w:p w14:paraId="42AFC42D" w14:textId="77777777" w:rsidR="00954D48" w:rsidRPr="00F31BA7" w:rsidRDefault="00954D48" w:rsidP="007047CE">
            <w:pPr>
              <w:rPr>
                <w:rFonts w:ascii="Arial" w:hAnsi="Arial" w:cs="Arial"/>
                <w:b/>
                <w:lang w:val="es-CO"/>
              </w:rPr>
            </w:pPr>
          </w:p>
          <w:p w14:paraId="0EDC291C" w14:textId="77777777" w:rsidR="00954D48" w:rsidRPr="00F31BA7" w:rsidRDefault="00954D48" w:rsidP="007047CE">
            <w:pPr>
              <w:numPr>
                <w:ilvl w:val="0"/>
                <w:numId w:val="15"/>
              </w:numPr>
              <w:ind w:left="360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Objetivo de la Auditoria</w:t>
            </w:r>
          </w:p>
          <w:p w14:paraId="271CA723" w14:textId="77777777" w:rsidR="00954D48" w:rsidRPr="00F31BA7" w:rsidRDefault="00954D48" w:rsidP="007047CE">
            <w:pPr>
              <w:rPr>
                <w:rFonts w:ascii="Arial" w:hAnsi="Arial" w:cs="Arial"/>
                <w:b/>
                <w:lang w:val="es-CO"/>
              </w:rPr>
            </w:pPr>
          </w:p>
          <w:p w14:paraId="077CCC48" w14:textId="77777777" w:rsidR="00954D48" w:rsidRPr="00F31BA7" w:rsidRDefault="00954D48" w:rsidP="007047CE">
            <w:pPr>
              <w:numPr>
                <w:ilvl w:val="0"/>
                <w:numId w:val="15"/>
              </w:numPr>
              <w:ind w:left="360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>Alcance de la Auditoria</w:t>
            </w:r>
          </w:p>
          <w:p w14:paraId="75FBE423" w14:textId="77777777" w:rsidR="00954D48" w:rsidRPr="00F31BA7" w:rsidRDefault="00954D48" w:rsidP="007047CE">
            <w:pPr>
              <w:rPr>
                <w:rFonts w:ascii="Arial" w:hAnsi="Arial" w:cs="Arial"/>
                <w:b/>
                <w:lang w:val="es-CO"/>
              </w:rPr>
            </w:pPr>
          </w:p>
          <w:p w14:paraId="2D3F0BEC" w14:textId="2B268AAF" w:rsidR="00954D48" w:rsidRDefault="000135E2" w:rsidP="006F73D4">
            <w:pPr>
              <w:numPr>
                <w:ilvl w:val="0"/>
                <w:numId w:val="15"/>
              </w:numPr>
              <w:ind w:left="360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H</w:t>
            </w:r>
            <w:r w:rsidR="00954D48" w:rsidRPr="000135E2">
              <w:rPr>
                <w:rFonts w:ascii="Arial" w:hAnsi="Arial" w:cs="Arial"/>
                <w:b/>
                <w:lang w:val="es-CO"/>
              </w:rPr>
              <w:t xml:space="preserve">allazgos </w:t>
            </w:r>
          </w:p>
          <w:p w14:paraId="5B30EE61" w14:textId="77777777" w:rsidR="000135E2" w:rsidRPr="000135E2" w:rsidRDefault="000135E2" w:rsidP="000135E2">
            <w:pPr>
              <w:rPr>
                <w:rFonts w:ascii="Arial" w:hAnsi="Arial" w:cs="Arial"/>
                <w:b/>
                <w:lang w:val="es-CO"/>
              </w:rPr>
            </w:pPr>
          </w:p>
          <w:p w14:paraId="0C1B474D" w14:textId="10113783" w:rsidR="00954D48" w:rsidRPr="00F31BA7" w:rsidRDefault="00954D48" w:rsidP="007047CE">
            <w:pPr>
              <w:numPr>
                <w:ilvl w:val="0"/>
                <w:numId w:val="15"/>
              </w:numPr>
              <w:ind w:left="360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 xml:space="preserve">Recomendaciones </w:t>
            </w:r>
          </w:p>
          <w:p w14:paraId="75CF4315" w14:textId="77777777" w:rsidR="00954D48" w:rsidRPr="00F31BA7" w:rsidRDefault="00954D48" w:rsidP="007047CE">
            <w:pPr>
              <w:rPr>
                <w:rFonts w:ascii="Arial" w:hAnsi="Arial" w:cs="Arial"/>
                <w:b/>
                <w:lang w:val="es-CO"/>
              </w:rPr>
            </w:pPr>
          </w:p>
          <w:p w14:paraId="3BAC87B8" w14:textId="77777777" w:rsidR="00954D48" w:rsidRDefault="00954D48" w:rsidP="000135E2">
            <w:pPr>
              <w:numPr>
                <w:ilvl w:val="0"/>
                <w:numId w:val="15"/>
              </w:numPr>
              <w:ind w:left="360"/>
              <w:rPr>
                <w:rFonts w:ascii="Arial" w:hAnsi="Arial" w:cs="Arial"/>
                <w:b/>
                <w:lang w:val="es-CO"/>
              </w:rPr>
            </w:pPr>
            <w:r w:rsidRPr="00F31BA7">
              <w:rPr>
                <w:rFonts w:ascii="Arial" w:hAnsi="Arial" w:cs="Arial"/>
                <w:b/>
                <w:lang w:val="es-CO"/>
              </w:rPr>
              <w:t xml:space="preserve">Conclusiones </w:t>
            </w:r>
          </w:p>
          <w:p w14:paraId="64DF6C4B" w14:textId="77777777" w:rsidR="000135E2" w:rsidRDefault="000135E2" w:rsidP="000135E2">
            <w:pPr>
              <w:pStyle w:val="Prrafodelista"/>
              <w:rPr>
                <w:rFonts w:ascii="Arial" w:hAnsi="Arial" w:cs="Arial"/>
                <w:b/>
                <w:lang w:val="es-CO"/>
              </w:rPr>
            </w:pPr>
          </w:p>
          <w:p w14:paraId="0C178E9E" w14:textId="0FC379FA" w:rsidR="000135E2" w:rsidRPr="00F31BA7" w:rsidRDefault="000135E2" w:rsidP="000135E2">
            <w:pPr>
              <w:ind w:left="360"/>
              <w:rPr>
                <w:rFonts w:ascii="Arial" w:hAnsi="Arial" w:cs="Arial"/>
                <w:b/>
                <w:lang w:val="es-CO"/>
              </w:rPr>
            </w:pPr>
          </w:p>
        </w:tc>
      </w:tr>
    </w:tbl>
    <w:p w14:paraId="269E314A" w14:textId="77777777" w:rsidR="00230B91" w:rsidRPr="00F31BA7" w:rsidRDefault="00230B91" w:rsidP="00230B91">
      <w:pPr>
        <w:tabs>
          <w:tab w:val="left" w:pos="3315"/>
        </w:tabs>
        <w:rPr>
          <w:rFonts w:ascii="Arial" w:hAnsi="Arial" w:cs="Arial"/>
        </w:rPr>
      </w:pPr>
    </w:p>
    <w:sectPr w:rsidR="00230B91" w:rsidRPr="00F31BA7" w:rsidSect="00CC7ED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E2193" w14:textId="77777777" w:rsidR="00395ABE" w:rsidRDefault="00395ABE">
      <w:r>
        <w:separator/>
      </w:r>
    </w:p>
  </w:endnote>
  <w:endnote w:type="continuationSeparator" w:id="0">
    <w:p w14:paraId="2B55B701" w14:textId="77777777" w:rsidR="00395ABE" w:rsidRDefault="0039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DE14B8" w:rsidRDefault="00DE14B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0125231" w14:textId="77777777" w:rsidR="00DE14B8" w:rsidRDefault="00DE14B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00DB" w14:textId="35FB7464" w:rsidR="00497101" w:rsidRDefault="00497101" w:rsidP="00497101">
    <w:pPr>
      <w:pStyle w:val="Piedepgina"/>
      <w:ind w:right="-2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</w:t>
    </w:r>
  </w:p>
  <w:p w14:paraId="68F21D90" w14:textId="77777777" w:rsidR="00497101" w:rsidRDefault="00497101" w:rsidP="00497101">
    <w:pPr>
      <w:pStyle w:val="Piedepgina"/>
      <w:ind w:right="-24"/>
      <w:rPr>
        <w:rFonts w:ascii="Arial" w:hAnsi="Arial" w:cs="Arial"/>
        <w:sz w:val="16"/>
        <w:szCs w:val="16"/>
      </w:rPr>
    </w:pPr>
  </w:p>
  <w:p w14:paraId="3F75821F" w14:textId="77777777" w:rsidR="00497101" w:rsidRPr="00FF7CD3" w:rsidRDefault="00497101" w:rsidP="00497101">
    <w:pPr>
      <w:pStyle w:val="Ttulo1"/>
    </w:pPr>
    <w:r>
      <w:rPr>
        <w:rFonts w:cs="Arial"/>
        <w:szCs w:val="16"/>
      </w:rPr>
      <w:tab/>
      <w:t xml:space="preserve">                                 </w:t>
    </w:r>
    <w:r w:rsidRPr="00FF7CD3">
      <w:rPr>
        <w:rStyle w:val="Nmerodepgina"/>
        <w:sz w:val="16"/>
      </w:rPr>
      <w:t xml:space="preserve">                                                                                                                                </w:t>
    </w:r>
    <w:r>
      <w:rPr>
        <w:rStyle w:val="Nmerodepgina"/>
        <w:sz w:val="16"/>
      </w:rPr>
      <w:t xml:space="preserve">       </w:t>
    </w:r>
    <w:r w:rsidRPr="00FF7CD3">
      <w:rPr>
        <w:rStyle w:val="Nmerodepgina"/>
        <w:sz w:val="16"/>
      </w:rPr>
      <w:t xml:space="preserve"> Página </w:t>
    </w:r>
    <w:r w:rsidRPr="00FF7CD3">
      <w:rPr>
        <w:rStyle w:val="Nmerodepgina"/>
        <w:sz w:val="16"/>
      </w:rPr>
      <w:fldChar w:fldCharType="begin"/>
    </w:r>
    <w:r w:rsidRPr="00FF7CD3">
      <w:rPr>
        <w:rStyle w:val="Nmerodepgina"/>
        <w:sz w:val="16"/>
      </w:rPr>
      <w:instrText xml:space="preserve"> PAGE </w:instrText>
    </w:r>
    <w:r w:rsidRPr="00FF7CD3">
      <w:rPr>
        <w:rStyle w:val="Nmerodepgina"/>
        <w:sz w:val="16"/>
      </w:rPr>
      <w:fldChar w:fldCharType="separate"/>
    </w:r>
    <w:r w:rsidR="009470CD">
      <w:rPr>
        <w:rStyle w:val="Nmerodepgina"/>
        <w:noProof/>
        <w:sz w:val="16"/>
      </w:rPr>
      <w:t>1</w:t>
    </w:r>
    <w:r w:rsidRPr="00FF7CD3">
      <w:rPr>
        <w:rStyle w:val="Nmerodepgina"/>
        <w:sz w:val="16"/>
      </w:rPr>
      <w:fldChar w:fldCharType="end"/>
    </w:r>
    <w:r w:rsidRPr="00FF7CD3">
      <w:rPr>
        <w:rStyle w:val="Nmerodepgina"/>
        <w:sz w:val="16"/>
      </w:rPr>
      <w:t xml:space="preserve"> de </w:t>
    </w:r>
    <w:r w:rsidRPr="00FF7CD3">
      <w:rPr>
        <w:rStyle w:val="Nmerodepgina"/>
        <w:sz w:val="16"/>
      </w:rPr>
      <w:fldChar w:fldCharType="begin"/>
    </w:r>
    <w:r w:rsidRPr="00FF7CD3">
      <w:rPr>
        <w:rStyle w:val="Nmerodepgina"/>
        <w:sz w:val="16"/>
      </w:rPr>
      <w:instrText xml:space="preserve"> NUMPAGES </w:instrText>
    </w:r>
    <w:r w:rsidRPr="00FF7CD3">
      <w:rPr>
        <w:rStyle w:val="Nmerodepgina"/>
        <w:sz w:val="16"/>
      </w:rPr>
      <w:fldChar w:fldCharType="separate"/>
    </w:r>
    <w:r w:rsidR="009470CD">
      <w:rPr>
        <w:rStyle w:val="Nmerodepgina"/>
        <w:noProof/>
        <w:sz w:val="16"/>
      </w:rPr>
      <w:t>3</w:t>
    </w:r>
    <w:r w:rsidRPr="00FF7CD3">
      <w:rPr>
        <w:rStyle w:val="Nmerodepgina"/>
        <w:sz w:val="16"/>
      </w:rPr>
      <w:fldChar w:fldCharType="end"/>
    </w:r>
  </w:p>
  <w:p w14:paraId="13C326F3" w14:textId="77777777" w:rsidR="00497101" w:rsidRDefault="00497101" w:rsidP="00497101">
    <w:pPr>
      <w:jc w:val="center"/>
    </w:pPr>
  </w:p>
  <w:p w14:paraId="4853B841" w14:textId="77777777" w:rsidR="00DE14B8" w:rsidRPr="00497101" w:rsidRDefault="00DE14B8" w:rsidP="0049710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DE14B8" w:rsidRDefault="00DE14B8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278A" w14:textId="77777777" w:rsidR="00395ABE" w:rsidRDefault="00395ABE">
      <w:r>
        <w:separator/>
      </w:r>
    </w:p>
  </w:footnote>
  <w:footnote w:type="continuationSeparator" w:id="0">
    <w:p w14:paraId="21448E00" w14:textId="77777777" w:rsidR="00395ABE" w:rsidRDefault="00395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45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5"/>
      <w:gridCol w:w="1676"/>
      <w:gridCol w:w="3211"/>
      <w:gridCol w:w="1258"/>
      <w:gridCol w:w="1814"/>
    </w:tblGrid>
    <w:tr w:rsidR="00EE164B" w:rsidRPr="006545B6" w14:paraId="38E150ED" w14:textId="77777777" w:rsidTr="2FDA1238">
      <w:trPr>
        <w:cantSplit/>
        <w:trHeight w:val="274"/>
      </w:trPr>
      <w:tc>
        <w:tcPr>
          <w:tcW w:w="2126" w:type="dxa"/>
          <w:vMerge w:val="restart"/>
          <w:vAlign w:val="center"/>
        </w:tcPr>
        <w:p w14:paraId="5A25747A" w14:textId="77777777" w:rsidR="00EE164B" w:rsidRPr="006545B6" w:rsidRDefault="00EE164B" w:rsidP="00EE164B">
          <w:pPr>
            <w:jc w:val="center"/>
          </w:pPr>
        </w:p>
      </w:tc>
      <w:tc>
        <w:tcPr>
          <w:tcW w:w="1701" w:type="dxa"/>
          <w:shd w:val="clear" w:color="auto" w:fill="FFFFFF" w:themeFill="background1"/>
          <w:vAlign w:val="center"/>
        </w:tcPr>
        <w:p w14:paraId="5B9D739A" w14:textId="77777777" w:rsidR="00EE164B" w:rsidRPr="002320A9" w:rsidRDefault="00EE164B" w:rsidP="00EE164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PROCESO</w:t>
          </w:r>
        </w:p>
      </w:tc>
      <w:tc>
        <w:tcPr>
          <w:tcW w:w="3261" w:type="dxa"/>
          <w:shd w:val="clear" w:color="auto" w:fill="FFFFFF" w:themeFill="background1"/>
          <w:vAlign w:val="center"/>
        </w:tcPr>
        <w:p w14:paraId="07B7BA4B" w14:textId="77777777" w:rsidR="00EE164B" w:rsidRPr="00F33D72" w:rsidRDefault="00EE164B" w:rsidP="00EE164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 w:rsidRPr="00EE164B">
            <w:rPr>
              <w:rFonts w:ascii="Arial" w:hAnsi="Arial" w:cs="Arial"/>
              <w:b/>
            </w:rPr>
            <w:t>SEGUIMIENTO Y EVALUACIÓN A LA GESTIÓN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4BFB246C" w14:textId="77777777" w:rsidR="00EE164B" w:rsidRPr="002320A9" w:rsidRDefault="00EE164B" w:rsidP="001F5F80">
          <w:pPr>
            <w:pStyle w:val="Encabezado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VERSIÓN</w:t>
          </w:r>
        </w:p>
      </w:tc>
      <w:tc>
        <w:tcPr>
          <w:tcW w:w="1841" w:type="dxa"/>
          <w:shd w:val="clear" w:color="auto" w:fill="FFFFFF" w:themeFill="background1"/>
          <w:vAlign w:val="center"/>
        </w:tcPr>
        <w:p w14:paraId="5FCD5EC4" w14:textId="58FBAC2A" w:rsidR="00EE164B" w:rsidRPr="002320A9" w:rsidRDefault="2FDA1238" w:rsidP="2FDA123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2FDA1238">
            <w:rPr>
              <w:rFonts w:ascii="Arial" w:hAnsi="Arial" w:cs="Arial"/>
              <w:b/>
              <w:bCs/>
            </w:rPr>
            <w:t>0</w:t>
          </w:r>
          <w:r w:rsidR="00C416B5">
            <w:rPr>
              <w:rFonts w:ascii="Arial" w:hAnsi="Arial" w:cs="Arial"/>
              <w:b/>
              <w:bCs/>
            </w:rPr>
            <w:t>5</w:t>
          </w:r>
        </w:p>
      </w:tc>
    </w:tr>
    <w:tr w:rsidR="00EE164B" w:rsidRPr="006545B6" w14:paraId="4BF3A027" w14:textId="77777777" w:rsidTr="2FDA1238">
      <w:trPr>
        <w:cantSplit/>
        <w:trHeight w:val="92"/>
      </w:trPr>
      <w:tc>
        <w:tcPr>
          <w:tcW w:w="2126" w:type="dxa"/>
          <w:vMerge/>
        </w:tcPr>
        <w:p w14:paraId="09B8D95D" w14:textId="77777777" w:rsidR="00EE164B" w:rsidRPr="006545B6" w:rsidRDefault="00EE164B" w:rsidP="00EE164B">
          <w:pPr>
            <w:jc w:val="both"/>
          </w:pPr>
        </w:p>
      </w:tc>
      <w:tc>
        <w:tcPr>
          <w:tcW w:w="1701" w:type="dxa"/>
          <w:vMerge w:val="restart"/>
          <w:shd w:val="clear" w:color="auto" w:fill="FFFFFF" w:themeFill="background1"/>
          <w:vAlign w:val="center"/>
        </w:tcPr>
        <w:p w14:paraId="0A262B47" w14:textId="77777777" w:rsidR="00EE164B" w:rsidRPr="002320A9" w:rsidRDefault="00EE164B" w:rsidP="00EE164B">
          <w:pPr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FORMATO</w:t>
          </w:r>
        </w:p>
      </w:tc>
      <w:tc>
        <w:tcPr>
          <w:tcW w:w="3261" w:type="dxa"/>
          <w:vMerge w:val="restart"/>
          <w:shd w:val="clear" w:color="auto" w:fill="FFFFFF" w:themeFill="background1"/>
          <w:vAlign w:val="center"/>
        </w:tcPr>
        <w:p w14:paraId="4F78518E" w14:textId="77777777" w:rsidR="00EE164B" w:rsidRPr="00EE164B" w:rsidRDefault="00EE164B" w:rsidP="00EE164B">
          <w:pPr>
            <w:jc w:val="center"/>
            <w:rPr>
              <w:rFonts w:ascii="Arial" w:hAnsi="Arial" w:cs="Arial"/>
              <w:b/>
            </w:rPr>
          </w:pPr>
          <w:r w:rsidRPr="00EE164B">
            <w:rPr>
              <w:rFonts w:ascii="Arial" w:hAnsi="Arial" w:cs="Arial"/>
              <w:b/>
            </w:rPr>
            <w:t xml:space="preserve">INFORME DE AUDITORÍA INDEPENDIENTE DE CONTROL INTERNO </w:t>
          </w:r>
        </w:p>
        <w:p w14:paraId="618B1A25" w14:textId="43470160" w:rsidR="00EE164B" w:rsidRPr="00F33D72" w:rsidRDefault="00EE164B" w:rsidP="2FDA1238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276" w:type="dxa"/>
          <w:shd w:val="clear" w:color="auto" w:fill="FFFFFF" w:themeFill="background1"/>
          <w:vAlign w:val="center"/>
        </w:tcPr>
        <w:p w14:paraId="1DBF7D85" w14:textId="77777777" w:rsidR="00EE164B" w:rsidRPr="002320A9" w:rsidRDefault="00EE164B" w:rsidP="001F5F80">
          <w:pPr>
            <w:pStyle w:val="Encabezado"/>
            <w:rPr>
              <w:rFonts w:ascii="Arial" w:hAnsi="Arial" w:cs="Arial"/>
              <w:b/>
              <w:snapToGrid w:val="0"/>
            </w:rPr>
          </w:pPr>
          <w:r w:rsidRPr="002320A9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841" w:type="dxa"/>
          <w:shd w:val="clear" w:color="auto" w:fill="FFFFFF" w:themeFill="background1"/>
          <w:vAlign w:val="center"/>
        </w:tcPr>
        <w:p w14:paraId="4BBF1B42" w14:textId="77777777" w:rsidR="00EE164B" w:rsidRPr="002320A9" w:rsidRDefault="00EE164B" w:rsidP="00EE164B">
          <w:pPr>
            <w:jc w:val="center"/>
            <w:rPr>
              <w:rFonts w:ascii="Arial" w:hAnsi="Arial" w:cs="Arial"/>
            </w:rPr>
          </w:pP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470CD">
            <w:rPr>
              <w:rFonts w:ascii="Arial" w:hAnsi="Arial" w:cs="Arial"/>
              <w:b/>
              <w:bCs/>
              <w:noProof/>
              <w:snapToGrid w:val="0"/>
            </w:rPr>
            <w:t>1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2320A9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470CD">
            <w:rPr>
              <w:rFonts w:ascii="Arial" w:hAnsi="Arial" w:cs="Arial"/>
              <w:b/>
              <w:bCs/>
              <w:noProof/>
              <w:snapToGrid w:val="0"/>
            </w:rPr>
            <w:t>3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EE164B" w:rsidRPr="006545B6" w14:paraId="4C55C7AC" w14:textId="77777777" w:rsidTr="2FDA1238">
      <w:trPr>
        <w:cantSplit/>
        <w:trHeight w:val="409"/>
      </w:trPr>
      <w:tc>
        <w:tcPr>
          <w:tcW w:w="2126" w:type="dxa"/>
          <w:vMerge/>
        </w:tcPr>
        <w:p w14:paraId="78BEFD2A" w14:textId="77777777" w:rsidR="00EE164B" w:rsidRPr="006545B6" w:rsidRDefault="00EE164B" w:rsidP="00EE164B">
          <w:pPr>
            <w:jc w:val="both"/>
          </w:pPr>
        </w:p>
      </w:tc>
      <w:tc>
        <w:tcPr>
          <w:tcW w:w="1701" w:type="dxa"/>
          <w:vMerge/>
        </w:tcPr>
        <w:p w14:paraId="27A76422" w14:textId="77777777" w:rsidR="00EE164B" w:rsidRPr="002320A9" w:rsidRDefault="00EE164B" w:rsidP="00EE164B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261" w:type="dxa"/>
          <w:vMerge/>
        </w:tcPr>
        <w:p w14:paraId="49206A88" w14:textId="77777777" w:rsidR="00EE164B" w:rsidRPr="002320A9" w:rsidRDefault="00EE164B" w:rsidP="00EE164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276" w:type="dxa"/>
          <w:shd w:val="clear" w:color="auto" w:fill="FFFFFF" w:themeFill="background1"/>
          <w:vAlign w:val="center"/>
        </w:tcPr>
        <w:p w14:paraId="450A3B81" w14:textId="77777777" w:rsidR="00EE164B" w:rsidRPr="002320A9" w:rsidRDefault="00EE164B" w:rsidP="001F5F80">
          <w:pPr>
            <w:pStyle w:val="Encabezado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FECHA DE VIGENCIA</w:t>
          </w:r>
        </w:p>
      </w:tc>
      <w:tc>
        <w:tcPr>
          <w:tcW w:w="1841" w:type="dxa"/>
          <w:shd w:val="clear" w:color="auto" w:fill="FFFFFF" w:themeFill="background1"/>
          <w:vAlign w:val="center"/>
        </w:tcPr>
        <w:p w14:paraId="67B7A70C" w14:textId="3371B436" w:rsidR="00EE164B" w:rsidRPr="002320A9" w:rsidRDefault="00C416B5" w:rsidP="00EE164B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06/03/2026</w:t>
          </w:r>
        </w:p>
      </w:tc>
    </w:tr>
  </w:tbl>
  <w:p w14:paraId="4744BEB1" w14:textId="77777777" w:rsidR="00DE14B8" w:rsidRPr="00230B91" w:rsidRDefault="00753B31" w:rsidP="00230B9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06064B" wp14:editId="07777777">
          <wp:simplePos x="0" y="0"/>
          <wp:positionH relativeFrom="column">
            <wp:posOffset>219075</wp:posOffset>
          </wp:positionH>
          <wp:positionV relativeFrom="paragraph">
            <wp:posOffset>-960120</wp:posOffset>
          </wp:positionV>
          <wp:extent cx="942340" cy="94234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DE14B8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DE14B8" w:rsidRDefault="00753B31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0" allowOverlap="1" wp14:anchorId="78A31D46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DE14B8" w:rsidRDefault="00DE14B8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DE14B8" w:rsidRDefault="00DE14B8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DE14B8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7B40C951" w14:textId="77777777" w:rsidR="00DE14B8" w:rsidRDefault="00DE14B8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4B4D7232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DE14B8" w:rsidRDefault="00DE14B8">
          <w:pPr>
            <w:rPr>
              <w:rFonts w:ascii="Arial" w:hAnsi="Arial"/>
              <w:lang w:val="es-MX"/>
            </w:rPr>
          </w:pPr>
          <w:proofErr w:type="gramStart"/>
          <w:r>
            <w:rPr>
              <w:rFonts w:ascii="Arial" w:hAnsi="Arial"/>
              <w:lang w:val="es-MX"/>
            </w:rPr>
            <w:t>Versión :</w:t>
          </w:r>
          <w:proofErr w:type="gramEnd"/>
          <w:r>
            <w:rPr>
              <w:rFonts w:ascii="Arial" w:hAnsi="Arial"/>
              <w:lang w:val="es-MX"/>
            </w:rPr>
            <w:t xml:space="preserve"> 1.0</w:t>
          </w:r>
        </w:p>
      </w:tc>
    </w:tr>
    <w:tr w:rsidR="00DE14B8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DE14B8" w:rsidRDefault="00DE14B8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DE14B8" w:rsidRDefault="00DE14B8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2093CA67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DE14B8" w:rsidRDefault="00DE14B8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2503B197" w14:textId="77777777" w:rsidR="00DE14B8" w:rsidRDefault="00DE14B8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638"/>
    <w:multiLevelType w:val="hybridMultilevel"/>
    <w:tmpl w:val="DBA4A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2C81033"/>
    <w:multiLevelType w:val="hybridMultilevel"/>
    <w:tmpl w:val="618CA4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20B5255"/>
    <w:multiLevelType w:val="hybridMultilevel"/>
    <w:tmpl w:val="7CD431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D322357"/>
    <w:multiLevelType w:val="hybridMultilevel"/>
    <w:tmpl w:val="09123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06427156">
    <w:abstractNumId w:val="2"/>
  </w:num>
  <w:num w:numId="2" w16cid:durableId="1400594390">
    <w:abstractNumId w:val="10"/>
  </w:num>
  <w:num w:numId="3" w16cid:durableId="340667417">
    <w:abstractNumId w:val="15"/>
  </w:num>
  <w:num w:numId="4" w16cid:durableId="563836554">
    <w:abstractNumId w:val="1"/>
  </w:num>
  <w:num w:numId="5" w16cid:durableId="1699577346">
    <w:abstractNumId w:val="12"/>
  </w:num>
  <w:num w:numId="6" w16cid:durableId="1930388685">
    <w:abstractNumId w:val="14"/>
  </w:num>
  <w:num w:numId="7" w16cid:durableId="193619636">
    <w:abstractNumId w:val="9"/>
  </w:num>
  <w:num w:numId="8" w16cid:durableId="369308562">
    <w:abstractNumId w:val="7"/>
  </w:num>
  <w:num w:numId="9" w16cid:durableId="206646956">
    <w:abstractNumId w:val="17"/>
  </w:num>
  <w:num w:numId="10" w16cid:durableId="678436265">
    <w:abstractNumId w:val="6"/>
  </w:num>
  <w:num w:numId="11" w16cid:durableId="289021359">
    <w:abstractNumId w:val="4"/>
  </w:num>
  <w:num w:numId="12" w16cid:durableId="1444181166">
    <w:abstractNumId w:val="16"/>
  </w:num>
  <w:num w:numId="13" w16cid:durableId="1034888083">
    <w:abstractNumId w:val="11"/>
  </w:num>
  <w:num w:numId="14" w16cid:durableId="497037961">
    <w:abstractNumId w:val="5"/>
  </w:num>
  <w:num w:numId="15" w16cid:durableId="1169562794">
    <w:abstractNumId w:val="3"/>
  </w:num>
  <w:num w:numId="16" w16cid:durableId="513616638">
    <w:abstractNumId w:val="8"/>
  </w:num>
  <w:num w:numId="17" w16cid:durableId="279840268">
    <w:abstractNumId w:val="0"/>
  </w:num>
  <w:num w:numId="18" w16cid:durableId="20810539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135E2"/>
    <w:rsid w:val="0003338E"/>
    <w:rsid w:val="0004100E"/>
    <w:rsid w:val="00043D5D"/>
    <w:rsid w:val="000704E9"/>
    <w:rsid w:val="00076D7B"/>
    <w:rsid w:val="00083D69"/>
    <w:rsid w:val="00092799"/>
    <w:rsid w:val="00097014"/>
    <w:rsid w:val="000A25B2"/>
    <w:rsid w:val="000C601B"/>
    <w:rsid w:val="000D634C"/>
    <w:rsid w:val="000E739C"/>
    <w:rsid w:val="000F0D85"/>
    <w:rsid w:val="0010019B"/>
    <w:rsid w:val="00102028"/>
    <w:rsid w:val="001076A5"/>
    <w:rsid w:val="0011396B"/>
    <w:rsid w:val="00113AF6"/>
    <w:rsid w:val="00126D32"/>
    <w:rsid w:val="001372D2"/>
    <w:rsid w:val="00154D11"/>
    <w:rsid w:val="0016486D"/>
    <w:rsid w:val="001651C2"/>
    <w:rsid w:val="001727C1"/>
    <w:rsid w:val="00174553"/>
    <w:rsid w:val="00174A62"/>
    <w:rsid w:val="00174A76"/>
    <w:rsid w:val="00175284"/>
    <w:rsid w:val="001812B6"/>
    <w:rsid w:val="001813C4"/>
    <w:rsid w:val="0018695B"/>
    <w:rsid w:val="001A0F90"/>
    <w:rsid w:val="001A37B2"/>
    <w:rsid w:val="001B01E9"/>
    <w:rsid w:val="001C058A"/>
    <w:rsid w:val="001C7F40"/>
    <w:rsid w:val="001D4356"/>
    <w:rsid w:val="001F4D2F"/>
    <w:rsid w:val="001F58C5"/>
    <w:rsid w:val="001F5F80"/>
    <w:rsid w:val="00210EBC"/>
    <w:rsid w:val="0021228C"/>
    <w:rsid w:val="002131B6"/>
    <w:rsid w:val="00214A1B"/>
    <w:rsid w:val="002203EB"/>
    <w:rsid w:val="002305B6"/>
    <w:rsid w:val="00230B91"/>
    <w:rsid w:val="002341AB"/>
    <w:rsid w:val="00241050"/>
    <w:rsid w:val="002501F0"/>
    <w:rsid w:val="00255CE4"/>
    <w:rsid w:val="00257070"/>
    <w:rsid w:val="00260589"/>
    <w:rsid w:val="002607BF"/>
    <w:rsid w:val="00275036"/>
    <w:rsid w:val="00290925"/>
    <w:rsid w:val="00293BEC"/>
    <w:rsid w:val="002B0407"/>
    <w:rsid w:val="002B34CC"/>
    <w:rsid w:val="002C11AE"/>
    <w:rsid w:val="002C2AF7"/>
    <w:rsid w:val="002D17A1"/>
    <w:rsid w:val="002D67E5"/>
    <w:rsid w:val="002D72B6"/>
    <w:rsid w:val="002D7FC4"/>
    <w:rsid w:val="002E02C1"/>
    <w:rsid w:val="002E180E"/>
    <w:rsid w:val="002E24A2"/>
    <w:rsid w:val="002E26C3"/>
    <w:rsid w:val="00307976"/>
    <w:rsid w:val="00311CBF"/>
    <w:rsid w:val="00313429"/>
    <w:rsid w:val="003141F4"/>
    <w:rsid w:val="00316FF0"/>
    <w:rsid w:val="00321AE0"/>
    <w:rsid w:val="003234FB"/>
    <w:rsid w:val="00325DF7"/>
    <w:rsid w:val="0032782E"/>
    <w:rsid w:val="0033731E"/>
    <w:rsid w:val="00346660"/>
    <w:rsid w:val="00354C83"/>
    <w:rsid w:val="00355FB5"/>
    <w:rsid w:val="00360510"/>
    <w:rsid w:val="003634B9"/>
    <w:rsid w:val="003728EA"/>
    <w:rsid w:val="003821D6"/>
    <w:rsid w:val="00395ABE"/>
    <w:rsid w:val="00396470"/>
    <w:rsid w:val="003C0267"/>
    <w:rsid w:val="003C22A6"/>
    <w:rsid w:val="003C5A9A"/>
    <w:rsid w:val="003C7EEB"/>
    <w:rsid w:val="003D3739"/>
    <w:rsid w:val="003F1278"/>
    <w:rsid w:val="003F3B15"/>
    <w:rsid w:val="003F4581"/>
    <w:rsid w:val="003F684C"/>
    <w:rsid w:val="003F7DE9"/>
    <w:rsid w:val="00436EC2"/>
    <w:rsid w:val="00440764"/>
    <w:rsid w:val="00441E95"/>
    <w:rsid w:val="004445FA"/>
    <w:rsid w:val="00444AF3"/>
    <w:rsid w:val="0045122D"/>
    <w:rsid w:val="00456A91"/>
    <w:rsid w:val="00463460"/>
    <w:rsid w:val="00463EAB"/>
    <w:rsid w:val="0047126C"/>
    <w:rsid w:val="004715BB"/>
    <w:rsid w:val="004843C8"/>
    <w:rsid w:val="004851FF"/>
    <w:rsid w:val="00485BDE"/>
    <w:rsid w:val="004968D6"/>
    <w:rsid w:val="00497101"/>
    <w:rsid w:val="00497E50"/>
    <w:rsid w:val="004A1FC7"/>
    <w:rsid w:val="004C15E5"/>
    <w:rsid w:val="004C335C"/>
    <w:rsid w:val="004D2A87"/>
    <w:rsid w:val="004F7688"/>
    <w:rsid w:val="005016B3"/>
    <w:rsid w:val="005076FE"/>
    <w:rsid w:val="0052152E"/>
    <w:rsid w:val="00523BB6"/>
    <w:rsid w:val="00524EFF"/>
    <w:rsid w:val="005262AD"/>
    <w:rsid w:val="00527FB4"/>
    <w:rsid w:val="005404F1"/>
    <w:rsid w:val="00542F0B"/>
    <w:rsid w:val="005431DA"/>
    <w:rsid w:val="0056227A"/>
    <w:rsid w:val="00564383"/>
    <w:rsid w:val="00566154"/>
    <w:rsid w:val="005672E1"/>
    <w:rsid w:val="005809B6"/>
    <w:rsid w:val="005851E8"/>
    <w:rsid w:val="00596B3F"/>
    <w:rsid w:val="005A54E4"/>
    <w:rsid w:val="005C5C66"/>
    <w:rsid w:val="005D0763"/>
    <w:rsid w:val="005D7030"/>
    <w:rsid w:val="005E0241"/>
    <w:rsid w:val="00606EAA"/>
    <w:rsid w:val="00610ACB"/>
    <w:rsid w:val="006130F7"/>
    <w:rsid w:val="00617AE1"/>
    <w:rsid w:val="00631B58"/>
    <w:rsid w:val="00633F9C"/>
    <w:rsid w:val="00656749"/>
    <w:rsid w:val="006634C6"/>
    <w:rsid w:val="006673F7"/>
    <w:rsid w:val="00674B00"/>
    <w:rsid w:val="0068420A"/>
    <w:rsid w:val="00686AF7"/>
    <w:rsid w:val="00690033"/>
    <w:rsid w:val="00692C3B"/>
    <w:rsid w:val="006A1840"/>
    <w:rsid w:val="006B44B5"/>
    <w:rsid w:val="006B7A3F"/>
    <w:rsid w:val="006D4382"/>
    <w:rsid w:val="006D612C"/>
    <w:rsid w:val="006E1D2F"/>
    <w:rsid w:val="006E3AF8"/>
    <w:rsid w:val="006E66B7"/>
    <w:rsid w:val="006E6AA4"/>
    <w:rsid w:val="006E70FC"/>
    <w:rsid w:val="006E7DD1"/>
    <w:rsid w:val="006F3A34"/>
    <w:rsid w:val="00702207"/>
    <w:rsid w:val="007047CE"/>
    <w:rsid w:val="00707799"/>
    <w:rsid w:val="007144A8"/>
    <w:rsid w:val="00726F8C"/>
    <w:rsid w:val="0074639C"/>
    <w:rsid w:val="007466CF"/>
    <w:rsid w:val="007530AE"/>
    <w:rsid w:val="00753B31"/>
    <w:rsid w:val="00755A1C"/>
    <w:rsid w:val="00757109"/>
    <w:rsid w:val="00760095"/>
    <w:rsid w:val="00770EEF"/>
    <w:rsid w:val="00771302"/>
    <w:rsid w:val="00772D23"/>
    <w:rsid w:val="00793CCD"/>
    <w:rsid w:val="00795BF2"/>
    <w:rsid w:val="00796709"/>
    <w:rsid w:val="007A043B"/>
    <w:rsid w:val="007A0464"/>
    <w:rsid w:val="007B064E"/>
    <w:rsid w:val="007B3FF4"/>
    <w:rsid w:val="007C30E8"/>
    <w:rsid w:val="007C7422"/>
    <w:rsid w:val="007E2C70"/>
    <w:rsid w:val="007E719D"/>
    <w:rsid w:val="007E74D4"/>
    <w:rsid w:val="007F03AA"/>
    <w:rsid w:val="008016AF"/>
    <w:rsid w:val="0081063C"/>
    <w:rsid w:val="00814BC3"/>
    <w:rsid w:val="00845AD7"/>
    <w:rsid w:val="008556C9"/>
    <w:rsid w:val="0086707A"/>
    <w:rsid w:val="008743AD"/>
    <w:rsid w:val="00890AEE"/>
    <w:rsid w:val="008914BF"/>
    <w:rsid w:val="00896A65"/>
    <w:rsid w:val="008A2C5D"/>
    <w:rsid w:val="008A3247"/>
    <w:rsid w:val="008A6942"/>
    <w:rsid w:val="008B29F0"/>
    <w:rsid w:val="008B4166"/>
    <w:rsid w:val="008C5C21"/>
    <w:rsid w:val="008D2D11"/>
    <w:rsid w:val="008D4067"/>
    <w:rsid w:val="008E41A9"/>
    <w:rsid w:val="008E4D9C"/>
    <w:rsid w:val="008E56CC"/>
    <w:rsid w:val="008F23CE"/>
    <w:rsid w:val="008F6281"/>
    <w:rsid w:val="008F6B6A"/>
    <w:rsid w:val="009124CF"/>
    <w:rsid w:val="00915A88"/>
    <w:rsid w:val="00921602"/>
    <w:rsid w:val="0092470A"/>
    <w:rsid w:val="009318B7"/>
    <w:rsid w:val="00934D79"/>
    <w:rsid w:val="0093766B"/>
    <w:rsid w:val="0094150D"/>
    <w:rsid w:val="009470CD"/>
    <w:rsid w:val="00952258"/>
    <w:rsid w:val="00954D48"/>
    <w:rsid w:val="009677C9"/>
    <w:rsid w:val="00986433"/>
    <w:rsid w:val="00992455"/>
    <w:rsid w:val="0099302F"/>
    <w:rsid w:val="009A0307"/>
    <w:rsid w:val="009B2D00"/>
    <w:rsid w:val="009B35E4"/>
    <w:rsid w:val="009B5414"/>
    <w:rsid w:val="009B58C9"/>
    <w:rsid w:val="009B5B30"/>
    <w:rsid w:val="009B5CA3"/>
    <w:rsid w:val="009B5E10"/>
    <w:rsid w:val="009B6BBC"/>
    <w:rsid w:val="009E148B"/>
    <w:rsid w:val="009E49B7"/>
    <w:rsid w:val="009F1B5A"/>
    <w:rsid w:val="009F5DA8"/>
    <w:rsid w:val="009F690D"/>
    <w:rsid w:val="00A067D6"/>
    <w:rsid w:val="00A14688"/>
    <w:rsid w:val="00A20AE7"/>
    <w:rsid w:val="00A21ACB"/>
    <w:rsid w:val="00A27E97"/>
    <w:rsid w:val="00A33AA5"/>
    <w:rsid w:val="00A578D5"/>
    <w:rsid w:val="00A61FF4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A5414"/>
    <w:rsid w:val="00AB09AC"/>
    <w:rsid w:val="00AB31BB"/>
    <w:rsid w:val="00AB4336"/>
    <w:rsid w:val="00AB6AED"/>
    <w:rsid w:val="00AC2DCE"/>
    <w:rsid w:val="00AC6A25"/>
    <w:rsid w:val="00AD1F4E"/>
    <w:rsid w:val="00AD3AA5"/>
    <w:rsid w:val="00AD6C09"/>
    <w:rsid w:val="00AD7BAF"/>
    <w:rsid w:val="00AE0794"/>
    <w:rsid w:val="00AE117E"/>
    <w:rsid w:val="00AE144E"/>
    <w:rsid w:val="00AE20DA"/>
    <w:rsid w:val="00AE50A9"/>
    <w:rsid w:val="00AE63F1"/>
    <w:rsid w:val="00B0018D"/>
    <w:rsid w:val="00B02B87"/>
    <w:rsid w:val="00B03E5A"/>
    <w:rsid w:val="00B06EED"/>
    <w:rsid w:val="00B23609"/>
    <w:rsid w:val="00B25048"/>
    <w:rsid w:val="00B3028C"/>
    <w:rsid w:val="00B34A29"/>
    <w:rsid w:val="00B363D2"/>
    <w:rsid w:val="00B45FE7"/>
    <w:rsid w:val="00B47B6C"/>
    <w:rsid w:val="00B5668E"/>
    <w:rsid w:val="00B5766C"/>
    <w:rsid w:val="00B61341"/>
    <w:rsid w:val="00B669F3"/>
    <w:rsid w:val="00B75786"/>
    <w:rsid w:val="00B75C15"/>
    <w:rsid w:val="00B80A1C"/>
    <w:rsid w:val="00B817EE"/>
    <w:rsid w:val="00B8404B"/>
    <w:rsid w:val="00B840CE"/>
    <w:rsid w:val="00B91982"/>
    <w:rsid w:val="00B96EAC"/>
    <w:rsid w:val="00BA2ED6"/>
    <w:rsid w:val="00BA43C9"/>
    <w:rsid w:val="00BA6F31"/>
    <w:rsid w:val="00BB59D9"/>
    <w:rsid w:val="00BB660E"/>
    <w:rsid w:val="00BC281E"/>
    <w:rsid w:val="00BC62D8"/>
    <w:rsid w:val="00BD5199"/>
    <w:rsid w:val="00BD65DF"/>
    <w:rsid w:val="00BD7780"/>
    <w:rsid w:val="00BE2F9D"/>
    <w:rsid w:val="00BE4D0D"/>
    <w:rsid w:val="00C05069"/>
    <w:rsid w:val="00C14EAB"/>
    <w:rsid w:val="00C16409"/>
    <w:rsid w:val="00C24ACC"/>
    <w:rsid w:val="00C357F0"/>
    <w:rsid w:val="00C36C55"/>
    <w:rsid w:val="00C371DB"/>
    <w:rsid w:val="00C416B5"/>
    <w:rsid w:val="00C42065"/>
    <w:rsid w:val="00C470B7"/>
    <w:rsid w:val="00C5336D"/>
    <w:rsid w:val="00C53F27"/>
    <w:rsid w:val="00C57471"/>
    <w:rsid w:val="00C70FC2"/>
    <w:rsid w:val="00C74E1C"/>
    <w:rsid w:val="00C75B04"/>
    <w:rsid w:val="00C76B2F"/>
    <w:rsid w:val="00C87CA6"/>
    <w:rsid w:val="00CA6A15"/>
    <w:rsid w:val="00CC0AE5"/>
    <w:rsid w:val="00CC1ED5"/>
    <w:rsid w:val="00CC4D17"/>
    <w:rsid w:val="00CC5100"/>
    <w:rsid w:val="00CC652D"/>
    <w:rsid w:val="00CC773C"/>
    <w:rsid w:val="00CC7ED2"/>
    <w:rsid w:val="00CD1372"/>
    <w:rsid w:val="00CD2B40"/>
    <w:rsid w:val="00CD4B61"/>
    <w:rsid w:val="00CE1E9F"/>
    <w:rsid w:val="00CE64EE"/>
    <w:rsid w:val="00CE6909"/>
    <w:rsid w:val="00CF4471"/>
    <w:rsid w:val="00CF5C4C"/>
    <w:rsid w:val="00D0230D"/>
    <w:rsid w:val="00D0324E"/>
    <w:rsid w:val="00D046FD"/>
    <w:rsid w:val="00D06C88"/>
    <w:rsid w:val="00D1095D"/>
    <w:rsid w:val="00D21529"/>
    <w:rsid w:val="00D2186E"/>
    <w:rsid w:val="00D21923"/>
    <w:rsid w:val="00D23348"/>
    <w:rsid w:val="00D2508D"/>
    <w:rsid w:val="00D32DEA"/>
    <w:rsid w:val="00D4200F"/>
    <w:rsid w:val="00D42395"/>
    <w:rsid w:val="00D51634"/>
    <w:rsid w:val="00D527A8"/>
    <w:rsid w:val="00D545C4"/>
    <w:rsid w:val="00D54753"/>
    <w:rsid w:val="00D62DBF"/>
    <w:rsid w:val="00D63A38"/>
    <w:rsid w:val="00D669D7"/>
    <w:rsid w:val="00D67177"/>
    <w:rsid w:val="00D67B8C"/>
    <w:rsid w:val="00D7545A"/>
    <w:rsid w:val="00D75C83"/>
    <w:rsid w:val="00D90737"/>
    <w:rsid w:val="00DA0F90"/>
    <w:rsid w:val="00DA1640"/>
    <w:rsid w:val="00DC1FFB"/>
    <w:rsid w:val="00DD20E3"/>
    <w:rsid w:val="00DD519C"/>
    <w:rsid w:val="00DE14B8"/>
    <w:rsid w:val="00DE5BAD"/>
    <w:rsid w:val="00DF0DBE"/>
    <w:rsid w:val="00DF1F7F"/>
    <w:rsid w:val="00E01628"/>
    <w:rsid w:val="00E10664"/>
    <w:rsid w:val="00E13575"/>
    <w:rsid w:val="00E264A7"/>
    <w:rsid w:val="00E33620"/>
    <w:rsid w:val="00E354A5"/>
    <w:rsid w:val="00E37180"/>
    <w:rsid w:val="00E46808"/>
    <w:rsid w:val="00E52EFF"/>
    <w:rsid w:val="00E727EC"/>
    <w:rsid w:val="00E82243"/>
    <w:rsid w:val="00E83598"/>
    <w:rsid w:val="00E91F97"/>
    <w:rsid w:val="00E92E09"/>
    <w:rsid w:val="00E955AA"/>
    <w:rsid w:val="00EB0761"/>
    <w:rsid w:val="00EB1D93"/>
    <w:rsid w:val="00EB6CD3"/>
    <w:rsid w:val="00ED3E2A"/>
    <w:rsid w:val="00ED7BE8"/>
    <w:rsid w:val="00EE164B"/>
    <w:rsid w:val="00EE2ECA"/>
    <w:rsid w:val="00F10941"/>
    <w:rsid w:val="00F245AA"/>
    <w:rsid w:val="00F27062"/>
    <w:rsid w:val="00F316CF"/>
    <w:rsid w:val="00F31BA7"/>
    <w:rsid w:val="00F3523A"/>
    <w:rsid w:val="00F42DE6"/>
    <w:rsid w:val="00F75BC4"/>
    <w:rsid w:val="00F77C18"/>
    <w:rsid w:val="00F80657"/>
    <w:rsid w:val="00F9746E"/>
    <w:rsid w:val="00FA05E3"/>
    <w:rsid w:val="00FB5078"/>
    <w:rsid w:val="00FD0662"/>
    <w:rsid w:val="00FD64B4"/>
    <w:rsid w:val="00FD6B18"/>
    <w:rsid w:val="00FD6CA8"/>
    <w:rsid w:val="00FE6F21"/>
    <w:rsid w:val="00FF08C4"/>
    <w:rsid w:val="2FDA1238"/>
    <w:rsid w:val="462A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7DC2B7"/>
  <w15:chartTrackingRefBased/>
  <w15:docId w15:val="{0540F7CE-0FD1-4D8C-91CC-DDB80A3A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semiHidden/>
  </w:style>
  <w:style w:type="character" w:styleId="Refdenotaalfinal">
    <w:name w:val="endnote reference"/>
    <w:semiHidden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"/>
    <w:link w:val="Encabezado"/>
    <w:uiPriority w:val="99"/>
    <w:rsid w:val="00497101"/>
  </w:style>
  <w:style w:type="paragraph" w:styleId="Prrafodelista">
    <w:name w:val="List Paragraph"/>
    <w:aliases w:val="titulo 3,Bullets,Párrafo de lista1"/>
    <w:basedOn w:val="Normal"/>
    <w:link w:val="PrrafodelistaCar"/>
    <w:uiPriority w:val="34"/>
    <w:qFormat/>
    <w:rsid w:val="00E10664"/>
    <w:pPr>
      <w:ind w:left="708"/>
    </w:pPr>
  </w:style>
  <w:style w:type="character" w:customStyle="1" w:styleId="PrrafodelistaCar">
    <w:name w:val="Párrafo de lista Car"/>
    <w:aliases w:val="titulo 3 Car,Bullets Car,Párrafo de lista1 Car"/>
    <w:link w:val="Prrafodelista"/>
    <w:uiPriority w:val="34"/>
    <w:locked/>
    <w:rsid w:val="00E10664"/>
  </w:style>
  <w:style w:type="paragraph" w:styleId="NormalWeb">
    <w:name w:val="Normal (Web)"/>
    <w:basedOn w:val="Normal"/>
    <w:uiPriority w:val="99"/>
    <w:unhideWhenUsed/>
    <w:rsid w:val="00EE164B"/>
    <w:pPr>
      <w:spacing w:before="100" w:beforeAutospacing="1" w:after="100" w:afterAutospacing="1"/>
    </w:pPr>
    <w:rPr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663B1FD4ADBD4A9CF3D0505FB52B3E" ma:contentTypeVersion="13" ma:contentTypeDescription="Crear nuevo documento." ma:contentTypeScope="" ma:versionID="032dcbd5d82a274b0d4d263a7dbdd07f">
  <xsd:schema xmlns:xsd="http://www.w3.org/2001/XMLSchema" xmlns:xs="http://www.w3.org/2001/XMLSchema" xmlns:p="http://schemas.microsoft.com/office/2006/metadata/properties" xmlns:ns2="912ae11a-caba-4a76-8631-a66601dd5819" xmlns:ns3="fdeb778c-5b01-452c-96bb-9610307ef013" targetNamespace="http://schemas.microsoft.com/office/2006/metadata/properties" ma:root="true" ma:fieldsID="c670a6eb68b5a34ccb1ac65e821d77e8" ns2:_="" ns3:_="">
    <xsd:import namespace="912ae11a-caba-4a76-8631-a66601dd5819"/>
    <xsd:import namespace="fdeb778c-5b01-452c-96bb-9610307ef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ae11a-caba-4a76-8631-a66601dd5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d6e5596-9d43-483d-a1c5-b59222b7b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ora" ma:index="20" nillable="true" ma:displayName="Hora" ma:default="[today]" ma:format="DateTime" ma:internalName="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b778c-5b01-452c-96bb-9610307ef0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f289e2-8fa8-4ea0-a842-b823cf487900}" ma:internalName="TaxCatchAll" ma:showField="CatchAllData" ma:web="fdeb778c-5b01-452c-96bb-9610307ef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eb778c-5b01-452c-96bb-9610307ef013" xsi:nil="true"/>
    <Hora xmlns="912ae11a-caba-4a76-8631-a66601dd5819">2025-08-08T15:46:02+00:00</Hora>
    <lcf76f155ced4ddcb4097134ff3c332f xmlns="912ae11a-caba-4a76-8631-a66601dd58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47B50F-2E3A-4DED-973C-EEA66B6F8D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E132A-C2F4-4114-B12B-1A2B49237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74F67A-0E53-4186-B531-1AA5BC921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ae11a-caba-4a76-8631-a66601dd5819"/>
    <ds:schemaRef ds:uri="fdeb778c-5b01-452c-96bb-9610307ef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2C8C93-B581-469A-B322-DB4A8FF508C2}">
  <ds:schemaRefs>
    <ds:schemaRef ds:uri="http://schemas.microsoft.com/office/2006/metadata/properties"/>
    <ds:schemaRef ds:uri="http://schemas.microsoft.com/office/infopath/2007/PartnerControls"/>
    <ds:schemaRef ds:uri="fdeb778c-5b01-452c-96bb-9610307ef013"/>
    <ds:schemaRef ds:uri="912ae11a-caba-4a76-8631-a66601dd58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2</TotalTime>
  <Pages>5</Pages>
  <Words>729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GMC</vt:lpstr>
    </vt:vector>
  </TitlesOfParts>
  <Company>B. VERITAS DE COLOMBIA LTDA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3</cp:revision>
  <cp:lastPrinted>2015-10-17T00:33:00Z</cp:lastPrinted>
  <dcterms:created xsi:type="dcterms:W3CDTF">2025-10-02T19:37:00Z</dcterms:created>
  <dcterms:modified xsi:type="dcterms:W3CDTF">2026-06-04T21:57:00Z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0x010100AC663B1FD4ADBD4A9CF3D0505FB52B3E</vt:lpwstr>
  </property>
</Properties>
</file>