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2223EA" w:rsidRDefault="002223EA" w:rsidP="002223EA">
      <w:pPr>
        <w:tabs>
          <w:tab w:val="center" w:pos="1212"/>
          <w:tab w:val="center" w:pos="5632"/>
        </w:tabs>
        <w:jc w:val="center"/>
        <w:rPr>
          <w:rFonts w:ascii="Arial" w:eastAsia="Cambria" w:hAnsi="Arial" w:cs="Arial"/>
          <w:b/>
        </w:rPr>
      </w:pPr>
    </w:p>
    <w:p w14:paraId="631F5A7E" w14:textId="462FF31D" w:rsidR="002223EA" w:rsidRPr="00FC00A0" w:rsidRDefault="002223EA" w:rsidP="002223EA">
      <w:pPr>
        <w:spacing w:after="98"/>
        <w:ind w:left="-15" w:right="114"/>
        <w:rPr>
          <w:rFonts w:ascii="Arial" w:hAnsi="Arial" w:cs="Arial"/>
        </w:rPr>
      </w:pPr>
      <w:r w:rsidRPr="3901E585">
        <w:rPr>
          <w:rFonts w:ascii="Arial" w:hAnsi="Arial" w:cs="Arial"/>
        </w:rPr>
        <w:t>Bogotá, D.C. _</w:t>
      </w:r>
      <w:commentRangeStart w:id="0"/>
      <w:r w:rsidR="00BC599F" w:rsidRPr="3901E585">
        <w:rPr>
          <w:rFonts w:ascii="Arial" w:hAnsi="Arial" w:cs="Arial"/>
        </w:rPr>
        <w:t>______</w:t>
      </w:r>
      <w:commentRangeEnd w:id="0"/>
      <w:r w:rsidRPr="3901E585">
        <w:rPr>
          <w:rStyle w:val="Refdecomentario"/>
          <w:rFonts w:ascii="Arial" w:hAnsi="Arial" w:cs="Arial"/>
          <w:sz w:val="20"/>
          <w:szCs w:val="20"/>
        </w:rPr>
        <w:commentReference w:id="0"/>
      </w:r>
      <w:r w:rsidR="00BC599F" w:rsidRPr="3901E585">
        <w:rPr>
          <w:rFonts w:ascii="Arial" w:hAnsi="Arial" w:cs="Arial"/>
        </w:rPr>
        <w:t>_ de __</w:t>
      </w:r>
      <w:commentRangeStart w:id="1"/>
      <w:r w:rsidR="00BC599F" w:rsidRPr="3901E585">
        <w:rPr>
          <w:rFonts w:ascii="Arial" w:hAnsi="Arial" w:cs="Arial"/>
        </w:rPr>
        <w:t>_________</w:t>
      </w:r>
      <w:commentRangeEnd w:id="1"/>
      <w:r w:rsidRPr="3901E585">
        <w:rPr>
          <w:rStyle w:val="Refdecomentario"/>
          <w:rFonts w:ascii="Arial" w:hAnsi="Arial" w:cs="Arial"/>
          <w:sz w:val="20"/>
          <w:szCs w:val="20"/>
        </w:rPr>
        <w:commentReference w:id="1"/>
      </w:r>
      <w:r w:rsidR="00BC599F" w:rsidRPr="3901E585">
        <w:rPr>
          <w:rFonts w:ascii="Arial" w:hAnsi="Arial" w:cs="Arial"/>
        </w:rPr>
        <w:t xml:space="preserve">__ de </w:t>
      </w:r>
      <w:r w:rsidR="31307B13" w:rsidRPr="3901E585">
        <w:rPr>
          <w:rFonts w:ascii="Arial" w:hAnsi="Arial" w:cs="Arial"/>
        </w:rPr>
        <w:t>_</w:t>
      </w:r>
      <w:commentRangeStart w:id="2"/>
      <w:r w:rsidR="31307B13" w:rsidRPr="3901E585">
        <w:rPr>
          <w:rFonts w:ascii="Arial" w:hAnsi="Arial" w:cs="Arial"/>
        </w:rPr>
        <w:t>_</w:t>
      </w:r>
      <w:r w:rsidR="00BC599F" w:rsidRPr="3901E585">
        <w:rPr>
          <w:rFonts w:ascii="Arial" w:hAnsi="Arial" w:cs="Arial"/>
        </w:rPr>
        <w:t>__</w:t>
      </w:r>
      <w:commentRangeEnd w:id="2"/>
      <w:r w:rsidRPr="3901E585">
        <w:rPr>
          <w:rStyle w:val="Refdecomentario"/>
          <w:rFonts w:ascii="Arial" w:hAnsi="Arial" w:cs="Arial"/>
          <w:sz w:val="20"/>
          <w:szCs w:val="20"/>
        </w:rPr>
        <w:commentReference w:id="2"/>
      </w:r>
      <w:r w:rsidR="00BC599F" w:rsidRPr="3901E585">
        <w:rPr>
          <w:rFonts w:ascii="Arial" w:hAnsi="Arial" w:cs="Arial"/>
        </w:rPr>
        <w:t>_</w:t>
      </w:r>
      <w:r w:rsidRPr="3901E585">
        <w:rPr>
          <w:rFonts w:ascii="Arial" w:hAnsi="Arial" w:cs="Arial"/>
        </w:rPr>
        <w:t xml:space="preserve">.      </w:t>
      </w:r>
    </w:p>
    <w:p w14:paraId="5B9FBA58" w14:textId="77777777" w:rsidR="002223EA" w:rsidRPr="00FC00A0" w:rsidRDefault="002223EA" w:rsidP="00BC599F">
      <w:pPr>
        <w:tabs>
          <w:tab w:val="left" w:pos="9105"/>
        </w:tabs>
        <w:spacing w:after="109"/>
        <w:ind w:left="-15" w:right="114"/>
        <w:jc w:val="both"/>
        <w:rPr>
          <w:rFonts w:ascii="Arial" w:hAnsi="Arial" w:cs="Arial"/>
        </w:rPr>
      </w:pPr>
      <w:r w:rsidRPr="00FC00A0">
        <w:rPr>
          <w:rFonts w:ascii="Arial" w:hAnsi="Arial" w:cs="Arial"/>
        </w:rPr>
        <w:t xml:space="preserve">               </w:t>
      </w:r>
      <w:r w:rsidR="00BC599F">
        <w:rPr>
          <w:rFonts w:ascii="Arial" w:hAnsi="Arial" w:cs="Arial"/>
        </w:rPr>
        <w:tab/>
      </w:r>
    </w:p>
    <w:p w14:paraId="39D2C9D4" w14:textId="77777777" w:rsidR="002223EA" w:rsidRPr="00FC00A0" w:rsidRDefault="002223EA" w:rsidP="002223EA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-15" w:right="114"/>
        <w:jc w:val="both"/>
        <w:rPr>
          <w:rFonts w:ascii="Arial" w:hAnsi="Arial" w:cs="Arial"/>
        </w:rPr>
      </w:pPr>
      <w:r w:rsidRPr="3901E585">
        <w:rPr>
          <w:rFonts w:ascii="Arial" w:hAnsi="Arial" w:cs="Arial"/>
        </w:rPr>
        <w:t xml:space="preserve">Yo, </w:t>
      </w:r>
      <w:r>
        <w:tab/>
      </w:r>
      <w:r w:rsidRPr="3901E585">
        <w:rPr>
          <w:rFonts w:ascii="Arial" w:hAnsi="Arial" w:cs="Arial"/>
        </w:rPr>
        <w:t>_________</w:t>
      </w:r>
      <w:commentRangeStart w:id="3"/>
      <w:r w:rsidRPr="3901E585">
        <w:rPr>
          <w:rFonts w:ascii="Arial" w:hAnsi="Arial" w:cs="Arial"/>
        </w:rPr>
        <w:t>_______________________________</w:t>
      </w:r>
      <w:commentRangeEnd w:id="3"/>
      <w:r w:rsidRPr="3901E585">
        <w:rPr>
          <w:rStyle w:val="Refdecomentario"/>
          <w:rFonts w:ascii="Arial" w:hAnsi="Arial" w:cs="Arial"/>
          <w:sz w:val="20"/>
          <w:szCs w:val="20"/>
        </w:rPr>
        <w:commentReference w:id="3"/>
      </w:r>
      <w:r w:rsidRPr="3901E585">
        <w:rPr>
          <w:rFonts w:ascii="Arial" w:hAnsi="Arial" w:cs="Arial"/>
        </w:rPr>
        <w:t xml:space="preserve">_____, </w:t>
      </w:r>
      <w:r>
        <w:tab/>
      </w:r>
      <w:r w:rsidRPr="3901E585">
        <w:rPr>
          <w:rFonts w:ascii="Arial" w:hAnsi="Arial" w:cs="Arial"/>
        </w:rPr>
        <w:t xml:space="preserve">identificado(a) con </w:t>
      </w:r>
      <w:r>
        <w:tab/>
      </w:r>
      <w:r w:rsidRPr="3901E585">
        <w:rPr>
          <w:rFonts w:ascii="Arial" w:hAnsi="Arial" w:cs="Arial"/>
        </w:rPr>
        <w:t>cédula de ciudadanía No. ___</w:t>
      </w:r>
      <w:commentRangeStart w:id="4"/>
      <w:r w:rsidRPr="3901E585">
        <w:rPr>
          <w:rFonts w:ascii="Arial" w:hAnsi="Arial" w:cs="Arial"/>
        </w:rPr>
        <w:t>______________</w:t>
      </w:r>
      <w:commentRangeEnd w:id="4"/>
      <w:r w:rsidRPr="3901E585">
        <w:rPr>
          <w:rStyle w:val="Refdecomentario"/>
          <w:rFonts w:ascii="Arial" w:hAnsi="Arial" w:cs="Arial"/>
          <w:sz w:val="20"/>
          <w:szCs w:val="20"/>
        </w:rPr>
        <w:commentReference w:id="4"/>
      </w:r>
      <w:r w:rsidRPr="3901E585">
        <w:rPr>
          <w:rFonts w:ascii="Arial" w:hAnsi="Arial" w:cs="Arial"/>
        </w:rPr>
        <w:t>___ de ___</w:t>
      </w:r>
      <w:commentRangeStart w:id="5"/>
      <w:r w:rsidRPr="3901E585">
        <w:rPr>
          <w:rFonts w:ascii="Arial" w:hAnsi="Arial" w:cs="Arial"/>
        </w:rPr>
        <w:t>____________</w:t>
      </w:r>
      <w:commentRangeEnd w:id="5"/>
      <w:r w:rsidRPr="3901E585">
        <w:rPr>
          <w:rStyle w:val="Refdecomentario"/>
          <w:rFonts w:ascii="Arial" w:hAnsi="Arial" w:cs="Arial"/>
          <w:sz w:val="20"/>
          <w:szCs w:val="20"/>
        </w:rPr>
        <w:commentReference w:id="5"/>
      </w:r>
      <w:r w:rsidRPr="3901E585">
        <w:rPr>
          <w:rFonts w:ascii="Arial" w:hAnsi="Arial" w:cs="Arial"/>
        </w:rPr>
        <w:t xml:space="preserve">_, </w:t>
      </w:r>
      <w:r>
        <w:tab/>
      </w:r>
      <w:r w:rsidRPr="3901E585">
        <w:rPr>
          <w:rFonts w:ascii="Arial" w:hAnsi="Arial" w:cs="Arial"/>
        </w:rPr>
        <w:t xml:space="preserve">me comprometo a </w:t>
      </w:r>
      <w:r>
        <w:tab/>
      </w:r>
      <w:r w:rsidRPr="3901E585">
        <w:rPr>
          <w:rFonts w:ascii="Arial" w:hAnsi="Arial" w:cs="Arial"/>
        </w:rPr>
        <w:t xml:space="preserve">asistir a las escuelas de ergonomía en el marco del programa de </w:t>
      </w:r>
      <w:r w:rsidR="00BC599F" w:rsidRPr="3901E585">
        <w:rPr>
          <w:rFonts w:ascii="Arial" w:hAnsi="Arial" w:cs="Arial"/>
        </w:rPr>
        <w:t>vigilancia epidemiológica para la prevención de los desórdenes musculo esquelétic</w:t>
      </w:r>
      <w:r w:rsidR="001013B0" w:rsidRPr="3901E585">
        <w:rPr>
          <w:rFonts w:ascii="Arial" w:hAnsi="Arial" w:cs="Arial"/>
        </w:rPr>
        <w:t>o</w:t>
      </w:r>
      <w:r w:rsidRPr="3901E585">
        <w:rPr>
          <w:rFonts w:ascii="Arial" w:hAnsi="Arial" w:cs="Arial"/>
        </w:rPr>
        <w:t xml:space="preserve"> del Ministerio del Interior, teniendo en cuenta los siguientes criterios:</w:t>
      </w:r>
    </w:p>
    <w:p w14:paraId="0A37501D" w14:textId="77777777" w:rsidR="002223EA" w:rsidRPr="00FC00A0" w:rsidRDefault="002223EA" w:rsidP="002223EA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left="-15" w:right="114"/>
        <w:jc w:val="both"/>
        <w:rPr>
          <w:rFonts w:ascii="Arial" w:hAnsi="Arial" w:cs="Arial"/>
        </w:rPr>
      </w:pPr>
    </w:p>
    <w:p w14:paraId="192D78A9" w14:textId="77777777" w:rsidR="002223EA" w:rsidRPr="00FC00A0" w:rsidRDefault="002223EA" w:rsidP="002223EA">
      <w:pPr>
        <w:numPr>
          <w:ilvl w:val="0"/>
          <w:numId w:val="25"/>
        </w:num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left="284" w:right="114" w:firstLine="0"/>
        <w:jc w:val="both"/>
        <w:rPr>
          <w:rFonts w:ascii="Arial" w:hAnsi="Arial" w:cs="Arial"/>
          <w:b/>
        </w:rPr>
      </w:pPr>
      <w:r w:rsidRPr="00FC00A0">
        <w:rPr>
          <w:rFonts w:ascii="Arial" w:hAnsi="Arial" w:cs="Arial"/>
          <w:b/>
        </w:rPr>
        <w:t xml:space="preserve"> Normatividad vigente: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47"/>
      </w:tblGrid>
      <w:tr w:rsidR="002223EA" w:rsidRPr="00FC00A0" w14:paraId="748B317D" w14:textId="77777777" w:rsidTr="00CE37C9">
        <w:trPr>
          <w:trHeight w:val="3350"/>
        </w:trPr>
        <w:tc>
          <w:tcPr>
            <w:tcW w:w="9547" w:type="dxa"/>
          </w:tcPr>
          <w:p w14:paraId="3903E001" w14:textId="77777777" w:rsidR="002223EA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Decreto 1072 / 26 mayo de 2015</w:t>
            </w:r>
          </w:p>
          <w:p w14:paraId="5DAB6C7B" w14:textId="77777777" w:rsidR="002223EA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7F330A12" w14:textId="77777777" w:rsidR="002223EA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 w:rsidRPr="006B3FBC">
              <w:rPr>
                <w:rFonts w:ascii="Arial" w:hAnsi="Arial" w:cs="Arial"/>
              </w:rPr>
              <w:t>Artículo 2.2.4.6.10. Responsabilidades de los trabajadores.</w:t>
            </w:r>
          </w:p>
          <w:p w14:paraId="02EB378F" w14:textId="77777777" w:rsidR="002223EA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5BFDFB43" w14:textId="77777777" w:rsidR="002223EA" w:rsidRPr="006B3FBC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 w:rsidRPr="006B3FBC">
              <w:rPr>
                <w:rFonts w:ascii="Arial" w:hAnsi="Arial" w:cs="Arial"/>
              </w:rPr>
              <w:t>1. Procurar el cuidado integral de su salud;</w:t>
            </w:r>
          </w:p>
          <w:p w14:paraId="6A05A809" w14:textId="77777777" w:rsidR="002223EA" w:rsidRPr="006B3FBC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64D304BD" w14:textId="77777777" w:rsidR="002223EA" w:rsidRPr="006B3FBC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 w:rsidRPr="006B3FBC">
              <w:rPr>
                <w:rFonts w:ascii="Arial" w:hAnsi="Arial" w:cs="Arial"/>
              </w:rPr>
              <w:t>2. Suministrar información clara, veraz y completa sobre su estado de salud;</w:t>
            </w:r>
          </w:p>
          <w:p w14:paraId="5A39BBE3" w14:textId="77777777" w:rsidR="002223EA" w:rsidRPr="006B3FBC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06679768" w14:textId="77777777" w:rsidR="002223EA" w:rsidRPr="006B3FBC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 w:rsidRPr="006B3FBC">
              <w:rPr>
                <w:rFonts w:ascii="Arial" w:hAnsi="Arial" w:cs="Arial"/>
              </w:rPr>
              <w:t>3. Cumplir las normas, reglamentos e instrucciones del Sistema de Gestión de la Seguridad y Salud en el Trabajo de la empresa;</w:t>
            </w:r>
          </w:p>
          <w:p w14:paraId="41C8F396" w14:textId="77777777" w:rsidR="002223EA" w:rsidRPr="006B3FBC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69EDD25C" w14:textId="77777777" w:rsidR="002223EA" w:rsidRPr="006B3FBC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 w:rsidRPr="006B3FBC">
              <w:rPr>
                <w:rFonts w:ascii="Arial" w:hAnsi="Arial" w:cs="Arial"/>
              </w:rPr>
              <w:t>4. Informar oportunamente al empleador o contratante acerca de los peligros y riesgos latentes en su sitio de trabajo;</w:t>
            </w:r>
          </w:p>
          <w:p w14:paraId="72A3D3EC" w14:textId="77777777" w:rsidR="002223EA" w:rsidRPr="006B3FBC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163334D2" w14:textId="77777777" w:rsidR="002223EA" w:rsidRPr="006B3FBC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 w:rsidRPr="006B3FBC">
              <w:rPr>
                <w:rFonts w:ascii="Arial" w:hAnsi="Arial" w:cs="Arial"/>
              </w:rPr>
              <w:t>5. Participar en las actividades de capacitación en seguridad y salud en el trabajo definido en el plan de capacitación del SG–SST; y</w:t>
            </w:r>
          </w:p>
          <w:p w14:paraId="0D0B940D" w14:textId="77777777" w:rsidR="002223EA" w:rsidRPr="006B3FBC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3BD2AEF7" w14:textId="77777777" w:rsidR="002223EA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 w:rsidRPr="006B3FBC">
              <w:rPr>
                <w:rFonts w:ascii="Arial" w:hAnsi="Arial" w:cs="Arial"/>
              </w:rPr>
              <w:t>6. Participar y contribuir al cumplimiento de los objetivos del Sistema de Gestión de la Seguridad y Salud en el Trabajo SG-SST.</w:t>
            </w:r>
          </w:p>
          <w:p w14:paraId="0E27B00A" w14:textId="77777777" w:rsidR="002223EA" w:rsidRPr="00FC00A0" w:rsidRDefault="002223EA" w:rsidP="00CE37C9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</w:tc>
      </w:tr>
    </w:tbl>
    <w:p w14:paraId="09FFF8B0" w14:textId="77777777" w:rsidR="002223EA" w:rsidRPr="00FC00A0" w:rsidRDefault="002223EA" w:rsidP="002223EA">
      <w:pPr>
        <w:numPr>
          <w:ilvl w:val="0"/>
          <w:numId w:val="25"/>
        </w:numPr>
        <w:tabs>
          <w:tab w:val="center" w:pos="360"/>
          <w:tab w:val="center" w:pos="426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284"/>
        <w:jc w:val="both"/>
        <w:rPr>
          <w:rFonts w:ascii="Arial" w:hAnsi="Arial" w:cs="Arial"/>
          <w:b/>
        </w:rPr>
      </w:pPr>
      <w:r w:rsidRPr="00FC00A0">
        <w:rPr>
          <w:rFonts w:ascii="Arial" w:hAnsi="Arial" w:cs="Arial"/>
          <w:b/>
        </w:rPr>
        <w:t>Tiempo de inversión:</w:t>
      </w:r>
    </w:p>
    <w:p w14:paraId="60061E4C" w14:textId="77777777" w:rsidR="002223EA" w:rsidRPr="00FC00A0" w:rsidRDefault="002223EA" w:rsidP="002223EA">
      <w:pPr>
        <w:tabs>
          <w:tab w:val="center" w:pos="360"/>
          <w:tab w:val="center" w:pos="426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284"/>
        <w:jc w:val="both"/>
        <w:rPr>
          <w:rFonts w:ascii="Arial" w:hAnsi="Arial" w:cs="Arial"/>
          <w:b/>
        </w:rPr>
      </w:pPr>
    </w:p>
    <w:p w14:paraId="35D971C2" w14:textId="77777777" w:rsidR="006015F6" w:rsidRDefault="002223EA" w:rsidP="006015F6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-15"/>
        <w:jc w:val="both"/>
        <w:rPr>
          <w:rFonts w:ascii="Arial" w:hAnsi="Arial" w:cs="Arial"/>
        </w:rPr>
      </w:pPr>
      <w:r w:rsidRPr="00FC00A0">
        <w:rPr>
          <w:rFonts w:ascii="Arial" w:hAnsi="Arial" w:cs="Arial"/>
        </w:rPr>
        <w:t xml:space="preserve">Estas actividades son convocadas por la Subdirección de Gestión Humana </w:t>
      </w:r>
      <w:r>
        <w:rPr>
          <w:rFonts w:ascii="Arial" w:hAnsi="Arial" w:cs="Arial"/>
        </w:rPr>
        <w:t xml:space="preserve">– Equipo de Seguridad y Salud en el Trabajo - </w:t>
      </w:r>
      <w:r w:rsidRPr="00FC00A0">
        <w:rPr>
          <w:rFonts w:ascii="Arial" w:hAnsi="Arial" w:cs="Arial"/>
        </w:rPr>
        <w:t xml:space="preserve">en el marco de las actividades del </w:t>
      </w:r>
      <w:r>
        <w:rPr>
          <w:rFonts w:ascii="Arial" w:hAnsi="Arial" w:cs="Arial"/>
        </w:rPr>
        <w:t xml:space="preserve">Sistema de Gestión en Seguridad Y Salud en el Trabajo SG-SST </w:t>
      </w:r>
      <w:r w:rsidRPr="00FC00A0">
        <w:rPr>
          <w:rFonts w:ascii="Arial" w:hAnsi="Arial" w:cs="Arial"/>
        </w:rPr>
        <w:tab/>
        <w:t xml:space="preserve">con una disponibilidad de tiempo </w:t>
      </w:r>
      <w:r w:rsidR="006015F6">
        <w:rPr>
          <w:rFonts w:ascii="Arial" w:hAnsi="Arial" w:cs="Arial"/>
        </w:rPr>
        <w:t xml:space="preserve">mínimo </w:t>
      </w:r>
      <w:r w:rsidR="006015F6">
        <w:rPr>
          <w:rFonts w:ascii="Arial" w:hAnsi="Arial" w:cs="Arial"/>
          <w:b/>
        </w:rPr>
        <w:t>2</w:t>
      </w:r>
      <w:r w:rsidR="006015F6" w:rsidRPr="009F5030">
        <w:rPr>
          <w:rFonts w:ascii="Arial" w:hAnsi="Arial" w:cs="Arial"/>
          <w:b/>
          <w:u w:val="single"/>
        </w:rPr>
        <w:t xml:space="preserve"> </w:t>
      </w:r>
      <w:r w:rsidR="006015F6">
        <w:rPr>
          <w:rFonts w:ascii="Arial" w:hAnsi="Arial" w:cs="Arial"/>
          <w:b/>
          <w:u w:val="single"/>
        </w:rPr>
        <w:t>horas al mes y máximo de 4 al mes participando en todas las secciones del mes, en el horario de 9:00- 10:00am, los días jueves.</w:t>
      </w:r>
    </w:p>
    <w:p w14:paraId="44EAFD9C" w14:textId="77777777" w:rsidR="002223EA" w:rsidRPr="00FC00A0" w:rsidRDefault="002223EA" w:rsidP="006015F6">
      <w:pPr>
        <w:pStyle w:val="Prrafodelista"/>
        <w:ind w:left="0"/>
        <w:rPr>
          <w:rFonts w:ascii="Arial" w:hAnsi="Arial" w:cs="Arial"/>
          <w:sz w:val="20"/>
          <w:szCs w:val="20"/>
        </w:rPr>
      </w:pPr>
    </w:p>
    <w:p w14:paraId="4B94D5A5" w14:textId="77777777" w:rsidR="002223EA" w:rsidRPr="00FC00A0" w:rsidRDefault="002223EA" w:rsidP="002223EA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720"/>
        <w:jc w:val="both"/>
        <w:rPr>
          <w:rFonts w:ascii="Arial" w:hAnsi="Arial" w:cs="Arial"/>
        </w:rPr>
      </w:pPr>
    </w:p>
    <w:p w14:paraId="71B96402" w14:textId="77777777" w:rsidR="002223EA" w:rsidRPr="00FC00A0" w:rsidRDefault="002223EA" w:rsidP="002223EA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 w:rsidRPr="00FC00A0">
        <w:rPr>
          <w:rFonts w:ascii="Arial" w:hAnsi="Arial" w:cs="Arial"/>
          <w:b/>
        </w:rPr>
        <w:t>NOTA 1</w:t>
      </w:r>
      <w:r w:rsidRPr="00FC00A0">
        <w:rPr>
          <w:rFonts w:ascii="Arial" w:hAnsi="Arial" w:cs="Arial"/>
        </w:rPr>
        <w:t>: En caso de no poder asistir a las actividades programadas, debe</w:t>
      </w:r>
      <w:r>
        <w:rPr>
          <w:rFonts w:ascii="Arial" w:hAnsi="Arial" w:cs="Arial"/>
        </w:rPr>
        <w:t>rá</w:t>
      </w:r>
      <w:r w:rsidRPr="00FC00A0">
        <w:rPr>
          <w:rFonts w:ascii="Arial" w:hAnsi="Arial" w:cs="Arial"/>
        </w:rPr>
        <w:t xml:space="preserve"> comunicar a través de correo electrónico, a la Subdirección de Gestión Humana – Seguridad y Salud en el Trabajo- esta situación, exponiendo su justa causa.</w:t>
      </w:r>
    </w:p>
    <w:p w14:paraId="3DEEC669" w14:textId="77777777" w:rsidR="002223EA" w:rsidRPr="00FC00A0" w:rsidRDefault="002223EA" w:rsidP="002223EA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</w:p>
    <w:p w14:paraId="3656B9AB" w14:textId="77777777" w:rsidR="002223EA" w:rsidRPr="00FC00A0" w:rsidRDefault="002223EA" w:rsidP="002223EA">
      <w:pPr>
        <w:jc w:val="both"/>
        <w:rPr>
          <w:rFonts w:ascii="Arial" w:hAnsi="Arial" w:cs="Arial"/>
        </w:rPr>
      </w:pPr>
    </w:p>
    <w:p w14:paraId="160A7CA9" w14:textId="77777777" w:rsidR="002223EA" w:rsidRPr="00FC00A0" w:rsidRDefault="002223EA" w:rsidP="002223EA">
      <w:pPr>
        <w:numPr>
          <w:ilvl w:val="0"/>
          <w:numId w:val="25"/>
        </w:numPr>
        <w:ind w:left="426" w:hanging="568"/>
        <w:jc w:val="both"/>
        <w:rPr>
          <w:rFonts w:ascii="Arial" w:hAnsi="Arial" w:cs="Arial"/>
        </w:rPr>
      </w:pPr>
      <w:r w:rsidRPr="00FC00A0">
        <w:rPr>
          <w:rFonts w:ascii="Arial" w:hAnsi="Arial" w:cs="Arial"/>
          <w:b/>
        </w:rPr>
        <w:t xml:space="preserve">Obligaciones de los </w:t>
      </w:r>
      <w:r>
        <w:rPr>
          <w:rFonts w:ascii="Arial" w:hAnsi="Arial" w:cs="Arial"/>
          <w:b/>
        </w:rPr>
        <w:t>participantes</w:t>
      </w:r>
      <w:r w:rsidRPr="00FC00A0">
        <w:rPr>
          <w:rFonts w:ascii="Arial" w:hAnsi="Arial" w:cs="Arial"/>
          <w:b/>
        </w:rPr>
        <w:t>:</w:t>
      </w:r>
    </w:p>
    <w:p w14:paraId="45FB0818" w14:textId="77777777" w:rsidR="002223EA" w:rsidRDefault="002223EA" w:rsidP="002223EA">
      <w:pPr>
        <w:pStyle w:val="Prrafodelista"/>
        <w:ind w:left="0"/>
        <w:jc w:val="both"/>
        <w:rPr>
          <w:rFonts w:ascii="Arial" w:hAnsi="Arial" w:cs="Arial"/>
          <w:sz w:val="20"/>
          <w:szCs w:val="20"/>
          <w:lang w:val="es-CO"/>
        </w:rPr>
      </w:pPr>
    </w:p>
    <w:p w14:paraId="0ABCC374" w14:textId="77777777" w:rsidR="002223EA" w:rsidRDefault="002223EA" w:rsidP="002223EA">
      <w:pPr>
        <w:pStyle w:val="Prrafodelista"/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 w:rsidRPr="00FC00A0">
        <w:rPr>
          <w:rFonts w:ascii="Arial" w:hAnsi="Arial" w:cs="Arial"/>
          <w:sz w:val="20"/>
          <w:szCs w:val="20"/>
          <w:lang w:val="es-CO"/>
        </w:rPr>
        <w:t xml:space="preserve">Tener disponibilidad </w:t>
      </w:r>
      <w:r>
        <w:rPr>
          <w:rFonts w:ascii="Arial" w:hAnsi="Arial" w:cs="Arial"/>
          <w:sz w:val="20"/>
          <w:szCs w:val="20"/>
          <w:lang w:val="es-CO"/>
        </w:rPr>
        <w:t>del total del tiempo que dure la escuela de ergonomía.</w:t>
      </w:r>
    </w:p>
    <w:p w14:paraId="50125AAE" w14:textId="77777777" w:rsidR="002223EA" w:rsidRPr="00FC00A0" w:rsidRDefault="002223EA" w:rsidP="002223EA">
      <w:pPr>
        <w:pStyle w:val="Prrafodelista"/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Tener un compromiso efectivo con su salud.</w:t>
      </w:r>
    </w:p>
    <w:p w14:paraId="68A2B3F3" w14:textId="77777777" w:rsidR="002223EA" w:rsidRPr="00FC00A0" w:rsidRDefault="002223EA" w:rsidP="002223EA">
      <w:pPr>
        <w:pStyle w:val="Prrafodelista"/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 w:rsidRPr="00FC00A0">
        <w:rPr>
          <w:rFonts w:ascii="Arial" w:hAnsi="Arial" w:cs="Arial"/>
          <w:sz w:val="20"/>
          <w:szCs w:val="20"/>
          <w:lang w:val="es-CO"/>
        </w:rPr>
        <w:t xml:space="preserve">Tener voluntad para </w:t>
      </w:r>
      <w:r>
        <w:rPr>
          <w:rFonts w:ascii="Arial" w:hAnsi="Arial" w:cs="Arial"/>
          <w:sz w:val="20"/>
          <w:szCs w:val="20"/>
          <w:lang w:val="es-CO"/>
        </w:rPr>
        <w:t>desarrollar los ejercicios</w:t>
      </w:r>
      <w:r w:rsidRPr="00FC00A0">
        <w:rPr>
          <w:rFonts w:ascii="Arial" w:hAnsi="Arial" w:cs="Arial"/>
          <w:sz w:val="20"/>
          <w:szCs w:val="20"/>
          <w:lang w:val="es-CO"/>
        </w:rPr>
        <w:t>.</w:t>
      </w:r>
    </w:p>
    <w:p w14:paraId="4B2BEA6B" w14:textId="77777777" w:rsidR="002223EA" w:rsidRPr="00FC00A0" w:rsidRDefault="002223EA" w:rsidP="002223EA">
      <w:pPr>
        <w:pStyle w:val="Prrafodelista"/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 w:rsidRPr="00FC00A0">
        <w:rPr>
          <w:rFonts w:ascii="Arial" w:hAnsi="Arial" w:cs="Arial"/>
          <w:sz w:val="20"/>
          <w:szCs w:val="20"/>
          <w:lang w:val="es-CO"/>
        </w:rPr>
        <w:t xml:space="preserve">Asistir </w:t>
      </w:r>
      <w:r>
        <w:rPr>
          <w:rFonts w:ascii="Arial" w:hAnsi="Arial" w:cs="Arial"/>
          <w:sz w:val="20"/>
          <w:szCs w:val="20"/>
          <w:lang w:val="es-CO"/>
        </w:rPr>
        <w:t>a todos los encuentros de los días jueves</w:t>
      </w:r>
      <w:r w:rsidRPr="00FC00A0">
        <w:rPr>
          <w:rFonts w:ascii="Arial" w:hAnsi="Arial" w:cs="Arial"/>
          <w:sz w:val="20"/>
          <w:szCs w:val="20"/>
          <w:lang w:val="es-CO"/>
        </w:rPr>
        <w:t>.</w:t>
      </w:r>
    </w:p>
    <w:p w14:paraId="04981AE5" w14:textId="77777777" w:rsidR="002223EA" w:rsidRPr="00FC00A0" w:rsidRDefault="002223EA" w:rsidP="002223EA">
      <w:pPr>
        <w:pStyle w:val="Prrafodelista"/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 w:rsidRPr="00FC00A0">
        <w:rPr>
          <w:rFonts w:ascii="Arial" w:hAnsi="Arial" w:cs="Arial"/>
          <w:sz w:val="20"/>
          <w:szCs w:val="20"/>
          <w:lang w:val="es-CO"/>
        </w:rPr>
        <w:t>Hacer uso eficiente y responsable de los implementos sumi</w:t>
      </w:r>
      <w:r>
        <w:rPr>
          <w:rFonts w:ascii="Arial" w:hAnsi="Arial" w:cs="Arial"/>
          <w:sz w:val="20"/>
          <w:szCs w:val="20"/>
          <w:lang w:val="es-CO"/>
        </w:rPr>
        <w:t>nistrados por la entidad para la ejecución de los ejercicios</w:t>
      </w:r>
      <w:r w:rsidRPr="00FC00A0">
        <w:rPr>
          <w:rFonts w:ascii="Arial" w:hAnsi="Arial" w:cs="Arial"/>
          <w:sz w:val="20"/>
          <w:szCs w:val="20"/>
          <w:lang w:val="es-CO"/>
        </w:rPr>
        <w:t>.</w:t>
      </w:r>
    </w:p>
    <w:p w14:paraId="049F31CB" w14:textId="77777777" w:rsidR="002223EA" w:rsidRPr="00FC00A0" w:rsidRDefault="002223EA" w:rsidP="002223EA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right="114"/>
        <w:jc w:val="both"/>
        <w:rPr>
          <w:rFonts w:ascii="Arial" w:hAnsi="Arial" w:cs="Arial"/>
        </w:rPr>
      </w:pPr>
    </w:p>
    <w:p w14:paraId="267BDC79" w14:textId="77777777" w:rsidR="002223EA" w:rsidRPr="00FC00A0" w:rsidRDefault="002223EA" w:rsidP="002223EA">
      <w:pPr>
        <w:ind w:left="-5" w:right="114"/>
        <w:jc w:val="both"/>
        <w:rPr>
          <w:rFonts w:ascii="Arial" w:hAnsi="Arial" w:cs="Arial"/>
        </w:rPr>
      </w:pPr>
      <w:r w:rsidRPr="00FC00A0">
        <w:rPr>
          <w:rFonts w:ascii="Arial" w:hAnsi="Arial" w:cs="Arial"/>
        </w:rPr>
        <w:lastRenderedPageBreak/>
        <w:t xml:space="preserve">Acepto las condiciones establecidas para la participación en </w:t>
      </w:r>
      <w:r>
        <w:rPr>
          <w:rFonts w:ascii="Arial" w:hAnsi="Arial" w:cs="Arial"/>
        </w:rPr>
        <w:t>las escuelas de ergonomía</w:t>
      </w:r>
      <w:r w:rsidRPr="00FC00A0">
        <w:rPr>
          <w:rFonts w:ascii="Arial" w:hAnsi="Arial" w:cs="Arial"/>
        </w:rPr>
        <w:t xml:space="preserve"> y en el evento de falta o incumplimiento de las condiciones o exigencias del mismo, asumiré las responsabilidades que se puedan generar.</w:t>
      </w:r>
    </w:p>
    <w:p w14:paraId="53128261" w14:textId="77777777" w:rsidR="002223EA" w:rsidRPr="00FC00A0" w:rsidRDefault="002223EA" w:rsidP="002223EA">
      <w:pPr>
        <w:ind w:left="-5" w:right="114"/>
        <w:jc w:val="both"/>
        <w:rPr>
          <w:rFonts w:ascii="Arial" w:hAnsi="Arial" w:cs="Arial"/>
        </w:rPr>
      </w:pPr>
    </w:p>
    <w:p w14:paraId="1C6F918E" w14:textId="77777777" w:rsidR="002223EA" w:rsidRDefault="002223EA" w:rsidP="002223EA">
      <w:pPr>
        <w:ind w:left="-5" w:right="114"/>
        <w:jc w:val="both"/>
        <w:rPr>
          <w:rFonts w:ascii="Arial" w:hAnsi="Arial" w:cs="Arial"/>
        </w:rPr>
      </w:pPr>
      <w:r w:rsidRPr="00FC00A0">
        <w:rPr>
          <w:rFonts w:ascii="Arial" w:hAnsi="Arial" w:cs="Arial"/>
        </w:rPr>
        <w:t xml:space="preserve">En constancia: </w:t>
      </w:r>
    </w:p>
    <w:p w14:paraId="62486C05" w14:textId="77777777" w:rsidR="002223EA" w:rsidRPr="00FC00A0" w:rsidRDefault="002223EA" w:rsidP="002223EA">
      <w:pPr>
        <w:ind w:left="-5" w:right="114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2282"/>
        <w:gridCol w:w="1575"/>
        <w:gridCol w:w="3108"/>
      </w:tblGrid>
      <w:tr w:rsidR="002223EA" w:rsidRPr="004F661F" w14:paraId="0721D781" w14:textId="77777777" w:rsidTr="3901E585">
        <w:trPr>
          <w:trHeight w:val="463"/>
          <w:jc w:val="center"/>
        </w:trPr>
        <w:tc>
          <w:tcPr>
            <w:tcW w:w="2663" w:type="dxa"/>
            <w:vAlign w:val="center"/>
          </w:tcPr>
          <w:p w14:paraId="7A1B79F3" w14:textId="77777777" w:rsidR="002223EA" w:rsidRPr="004F661F" w:rsidRDefault="002223EA" w:rsidP="00CE37C9">
            <w:pPr>
              <w:ind w:right="114"/>
              <w:rPr>
                <w:rFonts w:ascii="Arial" w:hAnsi="Arial" w:cs="Arial"/>
                <w:b/>
              </w:rPr>
            </w:pPr>
            <w:r w:rsidRPr="004F661F">
              <w:rPr>
                <w:rFonts w:ascii="Arial" w:hAnsi="Arial" w:cs="Arial"/>
                <w:b/>
              </w:rPr>
              <w:t>Nombre del Contratista</w:t>
            </w:r>
          </w:p>
        </w:tc>
        <w:tc>
          <w:tcPr>
            <w:tcW w:w="6965" w:type="dxa"/>
            <w:gridSpan w:val="3"/>
            <w:vAlign w:val="center"/>
          </w:tcPr>
          <w:p w14:paraId="4101652C" w14:textId="0FBD7152" w:rsidR="002223EA" w:rsidRPr="004F661F" w:rsidRDefault="1C514EE5" w:rsidP="3901E585">
            <w:pPr>
              <w:spacing w:line="259" w:lineRule="auto"/>
              <w:ind w:right="114"/>
              <w:jc w:val="both"/>
              <w:rPr>
                <w:rFonts w:ascii="Arial" w:eastAsia="Arial" w:hAnsi="Arial" w:cs="Arial"/>
              </w:rPr>
            </w:pPr>
            <w:r w:rsidRPr="3901E58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DILIGENCIE NOMBRE COMPLETO</w:t>
            </w:r>
          </w:p>
        </w:tc>
      </w:tr>
      <w:tr w:rsidR="002223EA" w:rsidRPr="004F661F" w14:paraId="7C15739C" w14:textId="77777777" w:rsidTr="3901E585">
        <w:trPr>
          <w:trHeight w:val="400"/>
          <w:jc w:val="center"/>
        </w:trPr>
        <w:tc>
          <w:tcPr>
            <w:tcW w:w="2663" w:type="dxa"/>
            <w:vAlign w:val="center"/>
          </w:tcPr>
          <w:p w14:paraId="24FE1423" w14:textId="77777777" w:rsidR="002223EA" w:rsidRPr="004F661F" w:rsidRDefault="002223EA" w:rsidP="00CE37C9">
            <w:pPr>
              <w:ind w:right="114"/>
              <w:rPr>
                <w:rFonts w:ascii="Arial" w:hAnsi="Arial" w:cs="Arial"/>
                <w:b/>
              </w:rPr>
            </w:pPr>
            <w:r w:rsidRPr="004F661F">
              <w:rPr>
                <w:rFonts w:ascii="Arial" w:hAnsi="Arial" w:cs="Arial"/>
                <w:b/>
              </w:rPr>
              <w:t>Firma</w:t>
            </w:r>
          </w:p>
        </w:tc>
        <w:tc>
          <w:tcPr>
            <w:tcW w:w="6965" w:type="dxa"/>
            <w:gridSpan w:val="3"/>
            <w:vAlign w:val="center"/>
          </w:tcPr>
          <w:p w14:paraId="4B99056E" w14:textId="74BCA39B" w:rsidR="002223EA" w:rsidRPr="004F661F" w:rsidRDefault="23333AA2" w:rsidP="3901E585">
            <w:pPr>
              <w:spacing w:line="259" w:lineRule="auto"/>
              <w:ind w:right="114"/>
              <w:jc w:val="both"/>
              <w:rPr>
                <w:rFonts w:ascii="Arial" w:eastAsia="Arial" w:hAnsi="Arial" w:cs="Arial"/>
              </w:rPr>
            </w:pPr>
            <w:r w:rsidRPr="3901E58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PLASME FIRMA DE ACUERDO A LA CEDULA</w:t>
            </w:r>
          </w:p>
        </w:tc>
      </w:tr>
      <w:tr w:rsidR="002223EA" w:rsidRPr="004F661F" w14:paraId="5C38E7EB" w14:textId="77777777" w:rsidTr="3901E585">
        <w:trPr>
          <w:trHeight w:val="364"/>
          <w:jc w:val="center"/>
        </w:trPr>
        <w:tc>
          <w:tcPr>
            <w:tcW w:w="2663" w:type="dxa"/>
            <w:vAlign w:val="center"/>
          </w:tcPr>
          <w:p w14:paraId="735E3736" w14:textId="77777777" w:rsidR="002223EA" w:rsidRPr="004F661F" w:rsidRDefault="002223EA" w:rsidP="00CE37C9">
            <w:pPr>
              <w:ind w:right="114"/>
              <w:rPr>
                <w:rFonts w:ascii="Arial" w:hAnsi="Arial" w:cs="Arial"/>
                <w:b/>
              </w:rPr>
            </w:pPr>
            <w:r w:rsidRPr="004F661F">
              <w:rPr>
                <w:rFonts w:ascii="Arial" w:hAnsi="Arial" w:cs="Arial"/>
                <w:b/>
              </w:rPr>
              <w:t>No de contrato</w:t>
            </w:r>
          </w:p>
        </w:tc>
        <w:tc>
          <w:tcPr>
            <w:tcW w:w="2282" w:type="dxa"/>
            <w:vAlign w:val="center"/>
          </w:tcPr>
          <w:p w14:paraId="1299C43A" w14:textId="784C3E0A" w:rsidR="002223EA" w:rsidRPr="004F661F" w:rsidRDefault="5F30F0F3" w:rsidP="3901E585">
            <w:pPr>
              <w:ind w:right="114"/>
              <w:jc w:val="both"/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3901E58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N° DE CONTRATO</w:t>
            </w:r>
          </w:p>
        </w:tc>
        <w:tc>
          <w:tcPr>
            <w:tcW w:w="1575" w:type="dxa"/>
            <w:vAlign w:val="center"/>
          </w:tcPr>
          <w:p w14:paraId="4F6FD7AE" w14:textId="77777777" w:rsidR="002223EA" w:rsidRPr="004F661F" w:rsidRDefault="002223EA" w:rsidP="00CE37C9">
            <w:pPr>
              <w:ind w:right="114"/>
              <w:jc w:val="both"/>
              <w:rPr>
                <w:rFonts w:ascii="Arial" w:hAnsi="Arial" w:cs="Arial"/>
                <w:b/>
              </w:rPr>
            </w:pPr>
            <w:r w:rsidRPr="004F661F">
              <w:rPr>
                <w:rFonts w:ascii="Arial" w:hAnsi="Arial" w:cs="Arial"/>
                <w:b/>
              </w:rPr>
              <w:t>Dependencia</w:t>
            </w:r>
          </w:p>
        </w:tc>
        <w:tc>
          <w:tcPr>
            <w:tcW w:w="3108" w:type="dxa"/>
            <w:vAlign w:val="center"/>
          </w:tcPr>
          <w:p w14:paraId="4DDBEF00" w14:textId="471B9B3B" w:rsidR="002223EA" w:rsidRPr="004F661F" w:rsidRDefault="592797BD" w:rsidP="3901E585">
            <w:pPr>
              <w:spacing w:line="259" w:lineRule="auto"/>
              <w:ind w:right="114"/>
              <w:jc w:val="both"/>
              <w:rPr>
                <w:rFonts w:ascii="Arial" w:eastAsia="Arial" w:hAnsi="Arial" w:cs="Arial"/>
              </w:rPr>
            </w:pPr>
            <w:r w:rsidRPr="3901E58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DEPENDECIA ACTUAL</w:t>
            </w:r>
          </w:p>
        </w:tc>
      </w:tr>
      <w:tr w:rsidR="002223EA" w:rsidRPr="004F661F" w14:paraId="674251C0" w14:textId="77777777" w:rsidTr="3901E585">
        <w:trPr>
          <w:trHeight w:val="411"/>
          <w:jc w:val="center"/>
        </w:trPr>
        <w:tc>
          <w:tcPr>
            <w:tcW w:w="2663" w:type="dxa"/>
            <w:vAlign w:val="center"/>
          </w:tcPr>
          <w:p w14:paraId="631D2782" w14:textId="77777777" w:rsidR="002223EA" w:rsidRPr="004F661F" w:rsidRDefault="002223EA" w:rsidP="00CE37C9">
            <w:pPr>
              <w:ind w:right="114"/>
              <w:rPr>
                <w:rFonts w:ascii="Arial" w:hAnsi="Arial" w:cs="Arial"/>
                <w:b/>
              </w:rPr>
            </w:pPr>
            <w:r w:rsidRPr="004F661F">
              <w:rPr>
                <w:rFonts w:ascii="Arial" w:hAnsi="Arial" w:cs="Arial"/>
                <w:b/>
              </w:rPr>
              <w:t xml:space="preserve">ARL </w:t>
            </w:r>
          </w:p>
        </w:tc>
        <w:tc>
          <w:tcPr>
            <w:tcW w:w="2282" w:type="dxa"/>
            <w:vAlign w:val="center"/>
          </w:tcPr>
          <w:p w14:paraId="2D3A8556" w14:textId="7F48F2DD" w:rsidR="3901E585" w:rsidRDefault="3901E585" w:rsidP="3901E585">
            <w:pPr>
              <w:spacing w:line="259" w:lineRule="auto"/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901E58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ARL A LA QUE SE ENCUENTRA AFILIADO</w:t>
            </w:r>
          </w:p>
        </w:tc>
        <w:tc>
          <w:tcPr>
            <w:tcW w:w="1575" w:type="dxa"/>
            <w:vAlign w:val="center"/>
          </w:tcPr>
          <w:p w14:paraId="4B541BEB" w14:textId="7D8368D8" w:rsidR="3901E585" w:rsidRDefault="3901E585" w:rsidP="3901E585">
            <w:pPr>
              <w:ind w:right="114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3901E585">
              <w:rPr>
                <w:rFonts w:ascii="Arial" w:eastAsia="Arial" w:hAnsi="Arial" w:cs="Arial"/>
                <w:b/>
                <w:bCs/>
                <w:color w:val="000000" w:themeColor="text1"/>
              </w:rPr>
              <w:t>EPS</w:t>
            </w:r>
          </w:p>
        </w:tc>
        <w:tc>
          <w:tcPr>
            <w:tcW w:w="3108" w:type="dxa"/>
            <w:vAlign w:val="center"/>
          </w:tcPr>
          <w:p w14:paraId="026597CD" w14:textId="2E1A43E8" w:rsidR="3901E585" w:rsidRDefault="3901E585" w:rsidP="3901E585">
            <w:pPr>
              <w:spacing w:line="259" w:lineRule="auto"/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901E58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EPS A LA QUE SE ENCUENTRA AFILIADO</w:t>
            </w:r>
          </w:p>
          <w:p w14:paraId="7387D1C4" w14:textId="0A79C64F" w:rsidR="3901E585" w:rsidRDefault="3901E585" w:rsidP="3901E585">
            <w:pPr>
              <w:ind w:right="114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2223EA" w:rsidRPr="004F661F" w14:paraId="653D5F5F" w14:textId="77777777" w:rsidTr="3901E585">
        <w:trPr>
          <w:trHeight w:val="417"/>
          <w:jc w:val="center"/>
        </w:trPr>
        <w:tc>
          <w:tcPr>
            <w:tcW w:w="2663" w:type="dxa"/>
            <w:vAlign w:val="center"/>
          </w:tcPr>
          <w:p w14:paraId="2D4155CD" w14:textId="77777777" w:rsidR="002223EA" w:rsidRPr="004F661F" w:rsidRDefault="002223EA" w:rsidP="00CE37C9">
            <w:pPr>
              <w:ind w:right="114"/>
              <w:rPr>
                <w:rFonts w:ascii="Arial" w:hAnsi="Arial" w:cs="Arial"/>
                <w:b/>
              </w:rPr>
            </w:pPr>
            <w:r w:rsidRPr="004F661F">
              <w:rPr>
                <w:rFonts w:ascii="Arial" w:hAnsi="Arial" w:cs="Arial"/>
                <w:b/>
              </w:rPr>
              <w:t>Correo Electrónico</w:t>
            </w:r>
          </w:p>
        </w:tc>
        <w:tc>
          <w:tcPr>
            <w:tcW w:w="6965" w:type="dxa"/>
            <w:gridSpan w:val="3"/>
            <w:vAlign w:val="center"/>
          </w:tcPr>
          <w:p w14:paraId="0FB78278" w14:textId="66660F7E" w:rsidR="002223EA" w:rsidRPr="004F661F" w:rsidRDefault="4409F3A4" w:rsidP="3901E585">
            <w:pPr>
              <w:spacing w:line="259" w:lineRule="auto"/>
              <w:ind w:right="114"/>
              <w:jc w:val="both"/>
              <w:rPr>
                <w:rFonts w:ascii="Arial" w:eastAsia="Arial" w:hAnsi="Arial" w:cs="Arial"/>
              </w:rPr>
            </w:pPr>
            <w:r w:rsidRPr="3901E58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CORREO ELECTRONICO INSTITUCIONAL</w:t>
            </w:r>
          </w:p>
        </w:tc>
      </w:tr>
      <w:tr w:rsidR="002223EA" w:rsidRPr="004F661F" w14:paraId="5746B87B" w14:textId="77777777" w:rsidTr="3901E585">
        <w:trPr>
          <w:trHeight w:val="410"/>
          <w:jc w:val="center"/>
        </w:trPr>
        <w:tc>
          <w:tcPr>
            <w:tcW w:w="2663" w:type="dxa"/>
            <w:vAlign w:val="center"/>
          </w:tcPr>
          <w:p w14:paraId="68BEB226" w14:textId="77777777" w:rsidR="002223EA" w:rsidRPr="004F661F" w:rsidRDefault="002223EA" w:rsidP="00CE37C9">
            <w:pPr>
              <w:ind w:right="114"/>
              <w:rPr>
                <w:rFonts w:ascii="Arial" w:hAnsi="Arial" w:cs="Arial"/>
                <w:b/>
              </w:rPr>
            </w:pPr>
            <w:r w:rsidRPr="004F661F">
              <w:rPr>
                <w:rFonts w:ascii="Arial" w:hAnsi="Arial" w:cs="Arial"/>
                <w:b/>
              </w:rPr>
              <w:t>Celular</w:t>
            </w:r>
          </w:p>
        </w:tc>
        <w:tc>
          <w:tcPr>
            <w:tcW w:w="2282" w:type="dxa"/>
            <w:vAlign w:val="center"/>
          </w:tcPr>
          <w:p w14:paraId="3A23E227" w14:textId="79B5719D" w:rsidR="3901E585" w:rsidRDefault="3901E585" w:rsidP="3901E585">
            <w:pPr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901E58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 xml:space="preserve">INDIQUE NUMERO DE CEDULA </w:t>
            </w:r>
          </w:p>
        </w:tc>
        <w:tc>
          <w:tcPr>
            <w:tcW w:w="1575" w:type="dxa"/>
            <w:vAlign w:val="center"/>
          </w:tcPr>
          <w:p w14:paraId="3FB3953C" w14:textId="00AC58F1" w:rsidR="3901E585" w:rsidRDefault="3901E585" w:rsidP="3901E585">
            <w:pPr>
              <w:ind w:right="114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3901E585">
              <w:rPr>
                <w:rFonts w:ascii="Arial" w:eastAsia="Arial" w:hAnsi="Arial" w:cs="Arial"/>
                <w:b/>
                <w:bCs/>
                <w:color w:val="000000" w:themeColor="text1"/>
              </w:rPr>
              <w:t>Extensión</w:t>
            </w:r>
          </w:p>
        </w:tc>
        <w:tc>
          <w:tcPr>
            <w:tcW w:w="3108" w:type="dxa"/>
            <w:vAlign w:val="center"/>
          </w:tcPr>
          <w:p w14:paraId="2050C290" w14:textId="5092E387" w:rsidR="3901E585" w:rsidRDefault="3901E585" w:rsidP="3901E585">
            <w:pPr>
              <w:spacing w:line="259" w:lineRule="auto"/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901E58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EXTENSION (SI TIENE)</w:t>
            </w:r>
          </w:p>
        </w:tc>
      </w:tr>
      <w:tr w:rsidR="002223EA" w:rsidRPr="004F661F" w14:paraId="25DDBC6A" w14:textId="77777777" w:rsidTr="3901E585">
        <w:trPr>
          <w:trHeight w:val="455"/>
          <w:jc w:val="center"/>
        </w:trPr>
        <w:tc>
          <w:tcPr>
            <w:tcW w:w="2663" w:type="dxa"/>
            <w:vAlign w:val="center"/>
          </w:tcPr>
          <w:p w14:paraId="545102E1" w14:textId="77777777" w:rsidR="002223EA" w:rsidRPr="004F661F" w:rsidRDefault="002223EA" w:rsidP="3901E585">
            <w:pPr>
              <w:ind w:right="114"/>
              <w:rPr>
                <w:rStyle w:val="Refdenotaalfinal"/>
                <w:rFonts w:ascii="Arial" w:hAnsi="Arial" w:cs="Arial"/>
                <w:b/>
                <w:bCs/>
              </w:rPr>
            </w:pPr>
            <w:r w:rsidRPr="3901E585">
              <w:rPr>
                <w:rFonts w:ascii="Arial" w:hAnsi="Arial" w:cs="Arial"/>
                <w:b/>
                <w:bCs/>
              </w:rPr>
              <w:t>Vo/Bo Supervisor</w:t>
            </w:r>
          </w:p>
        </w:tc>
        <w:tc>
          <w:tcPr>
            <w:tcW w:w="6965" w:type="dxa"/>
            <w:gridSpan w:val="3"/>
            <w:vAlign w:val="center"/>
          </w:tcPr>
          <w:p w14:paraId="7AFA0BF5" w14:textId="699932E0" w:rsidR="002223EA" w:rsidRPr="00906F96" w:rsidRDefault="002223EA" w:rsidP="3901E585">
            <w:pPr>
              <w:ind w:right="114"/>
              <w:jc w:val="both"/>
              <w:rPr>
                <w:rFonts w:ascii="Arial" w:eastAsia="Arial" w:hAnsi="Arial" w:cs="Arial"/>
              </w:rPr>
            </w:pPr>
            <w:r w:rsidRPr="3901E585">
              <w:rPr>
                <w:rFonts w:ascii="Arial" w:hAnsi="Arial" w:cs="Arial"/>
                <w:b/>
                <w:bCs/>
              </w:rPr>
              <w:t xml:space="preserve">Nombre: </w:t>
            </w:r>
            <w:r w:rsidR="5D0F9B1F" w:rsidRPr="3901E58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NOMBRE DEL SUPERVISOR</w:t>
            </w:r>
            <w:r w:rsidRPr="3901E585">
              <w:rPr>
                <w:rFonts w:ascii="Arial" w:hAnsi="Arial" w:cs="Arial"/>
                <w:b/>
                <w:bCs/>
              </w:rPr>
              <w:t xml:space="preserve">                                                          Firma:</w:t>
            </w:r>
            <w:r w:rsidR="3C71320E" w:rsidRPr="3901E585">
              <w:rPr>
                <w:rFonts w:ascii="Arial" w:hAnsi="Arial" w:cs="Arial"/>
                <w:b/>
                <w:bCs/>
              </w:rPr>
              <w:t xml:space="preserve"> </w:t>
            </w:r>
            <w:r w:rsidR="3C71320E" w:rsidRPr="3901E58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PLASME FIRMA COMO APARECE EN LA CEDULA</w:t>
            </w:r>
          </w:p>
        </w:tc>
      </w:tr>
    </w:tbl>
    <w:p w14:paraId="34CE0A41" w14:textId="77777777" w:rsidR="007F43DE" w:rsidRPr="007F43DE" w:rsidRDefault="007F43DE" w:rsidP="007F43DE">
      <w:pPr>
        <w:rPr>
          <w:vanish/>
        </w:rPr>
      </w:pPr>
    </w:p>
    <w:p w14:paraId="62EBF3C5" w14:textId="77777777" w:rsidR="000224D1" w:rsidRDefault="000224D1" w:rsidP="002223EA"/>
    <w:p w14:paraId="6D98A12B" w14:textId="77777777" w:rsidR="00346A5B" w:rsidRDefault="00346A5B" w:rsidP="002223EA">
      <w:pPr>
        <w:rPr>
          <w:rFonts w:ascii="Arial" w:hAnsi="Arial" w:cs="Arial"/>
          <w:sz w:val="18"/>
          <w:szCs w:val="18"/>
        </w:rPr>
      </w:pPr>
    </w:p>
    <w:p w14:paraId="61FD21E7" w14:textId="6AFC880E" w:rsidR="00346A5B" w:rsidRPr="002223EA" w:rsidRDefault="00346A5B" w:rsidP="3901E585">
      <w:pPr>
        <w:rPr>
          <w:rFonts w:ascii="Arial" w:hAnsi="Arial" w:cs="Arial"/>
          <w:sz w:val="18"/>
          <w:szCs w:val="18"/>
        </w:rPr>
      </w:pPr>
    </w:p>
    <w:sectPr w:rsidR="00346A5B" w:rsidRPr="002223EA" w:rsidSect="00230B9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567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imena Restrepo Garnica" w:date="2026-07-27T09:36:00Z" w:initials="JG">
    <w:p w14:paraId="79BCF152" w14:textId="74E654E1" w:rsidR="00000000" w:rsidRDefault="00000000">
      <w:r>
        <w:annotationRef/>
      </w:r>
      <w:r w:rsidRPr="30246718">
        <w:t>Indique el día de diligenciamiento</w:t>
      </w:r>
    </w:p>
  </w:comment>
  <w:comment w:id="1" w:author="Jimena Restrepo Garnica" w:date="2026-07-27T09:36:00Z" w:initials="JG">
    <w:p w14:paraId="6C73F1F8" w14:textId="3D769F8B" w:rsidR="00000000" w:rsidRDefault="00000000">
      <w:r>
        <w:annotationRef/>
      </w:r>
      <w:r w:rsidRPr="06ECB31F">
        <w:t>Indique el mes de diligenciamiento</w:t>
      </w:r>
    </w:p>
  </w:comment>
  <w:comment w:id="2" w:author="Jimena Restrepo Garnica" w:date="2026-07-27T09:37:00Z" w:initials="JG">
    <w:p w14:paraId="181173B4" w14:textId="4836CD8C" w:rsidR="00000000" w:rsidRDefault="00000000">
      <w:r>
        <w:annotationRef/>
      </w:r>
      <w:r w:rsidRPr="138C1BFE">
        <w:t>Indique el año de diligenciamiento</w:t>
      </w:r>
    </w:p>
  </w:comment>
  <w:comment w:id="3" w:author="Jimena Restrepo Garnica" w:date="2026-07-27T09:37:00Z" w:initials="JG">
    <w:p w14:paraId="5793C52B" w14:textId="39659BDD" w:rsidR="00000000" w:rsidRDefault="00000000">
      <w:r>
        <w:annotationRef/>
      </w:r>
      <w:r w:rsidRPr="43ACA486">
        <w:t>Indique nombre completo del contratista</w:t>
      </w:r>
    </w:p>
  </w:comment>
  <w:comment w:id="4" w:author="Jimena Restrepo Garnica" w:date="2026-07-27T09:37:00Z" w:initials="JG">
    <w:p w14:paraId="0D48A0A4" w14:textId="79F92107" w:rsidR="00000000" w:rsidRDefault="00000000">
      <w:r>
        <w:annotationRef/>
      </w:r>
      <w:r w:rsidRPr="24E0363A">
        <w:t>Numero de cedula del contratista</w:t>
      </w:r>
    </w:p>
  </w:comment>
  <w:comment w:id="5" w:author="Jimena Restrepo Garnica" w:date="2026-07-27T09:38:00Z" w:initials="JG">
    <w:p w14:paraId="436D5069" w14:textId="5A5441AE" w:rsidR="00000000" w:rsidRDefault="00000000">
      <w:r>
        <w:annotationRef/>
      </w:r>
      <w:r w:rsidRPr="47327742">
        <w:t>Lugar de expedición del documento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9BCF152" w15:done="0"/>
  <w15:commentEx w15:paraId="6C73F1F8" w15:done="0"/>
  <w15:commentEx w15:paraId="181173B4" w15:done="0"/>
  <w15:commentEx w15:paraId="5793C52B" w15:done="0"/>
  <w15:commentEx w15:paraId="0D48A0A4" w15:done="0"/>
  <w15:commentEx w15:paraId="436D506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D811265" w16cex:dateUtc="2026-07-27T14:36:00Z"/>
  <w16cex:commentExtensible w16cex:durableId="47E2DC21" w16cex:dateUtc="2026-07-27T14:36:00Z"/>
  <w16cex:commentExtensible w16cex:durableId="0B4F5E7B" w16cex:dateUtc="2026-07-27T14:37:00Z"/>
  <w16cex:commentExtensible w16cex:durableId="5E322B68" w16cex:dateUtc="2026-07-27T14:37:00Z"/>
  <w16cex:commentExtensible w16cex:durableId="4E93D725" w16cex:dateUtc="2026-07-27T14:37:00Z"/>
  <w16cex:commentExtensible w16cex:durableId="5CA7057C" w16cex:dateUtc="2026-07-27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BCF152" w16cid:durableId="0D811265"/>
  <w16cid:commentId w16cid:paraId="6C73F1F8" w16cid:durableId="47E2DC21"/>
  <w16cid:commentId w16cid:paraId="181173B4" w16cid:durableId="0B4F5E7B"/>
  <w16cid:commentId w16cid:paraId="5793C52B" w16cid:durableId="5E322B68"/>
  <w16cid:commentId w16cid:paraId="0D48A0A4" w16cid:durableId="4E93D725"/>
  <w16cid:commentId w16cid:paraId="436D5069" w16cid:durableId="5CA705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BA388" w14:textId="77777777" w:rsidR="00EB4C06" w:rsidRDefault="00EB4C06">
      <w:r>
        <w:separator/>
      </w:r>
    </w:p>
  </w:endnote>
  <w:endnote w:type="continuationSeparator" w:id="0">
    <w:p w14:paraId="1AC0BD4E" w14:textId="77777777" w:rsidR="00EB4C06" w:rsidRDefault="00EB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A54AD7" w:rsidRDefault="00A54AD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44A5D23" w14:textId="77777777" w:rsidR="00A54AD7" w:rsidRDefault="00A54AD7">
    <w:pPr>
      <w:pStyle w:val="Piedepgina"/>
      <w:ind w:right="360"/>
    </w:pPr>
  </w:p>
  <w:p w14:paraId="738610EB" w14:textId="77777777" w:rsidR="00A54AD7" w:rsidRDefault="00A54A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B9E20" w14:textId="77777777" w:rsidR="00A54AD7" w:rsidRDefault="00A54AD7" w:rsidP="00BC599F"/>
  <w:p w14:paraId="70DF9E56" w14:textId="77777777" w:rsidR="00A54AD7" w:rsidRPr="00497101" w:rsidRDefault="00A54AD7" w:rsidP="00497101">
    <w:pPr>
      <w:pStyle w:val="Piedepgina"/>
    </w:pPr>
  </w:p>
  <w:p w14:paraId="44E871BC" w14:textId="77777777" w:rsidR="00A54AD7" w:rsidRDefault="00A54A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17B1" w14:textId="77777777" w:rsidR="00A54AD7" w:rsidRDefault="00A54AD7">
    <w:pPr>
      <w:pStyle w:val="Piedepgina"/>
      <w:jc w:val="right"/>
      <w:rPr>
        <w:rFonts w:ascii="Arial" w:hAnsi="Arial"/>
        <w:lang w:val="es-CO"/>
      </w:rPr>
    </w:pPr>
    <w:r>
      <w:rPr>
        <w:rFonts w:ascii="Arial" w:hAnsi="Arial"/>
        <w:lang w:val="es-CO"/>
      </w:rPr>
      <w:t xml:space="preserve">Pag de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4B3A5" w14:textId="77777777" w:rsidR="00EB4C06" w:rsidRDefault="00EB4C06">
      <w:r>
        <w:separator/>
      </w:r>
    </w:p>
  </w:footnote>
  <w:footnote w:type="continuationSeparator" w:id="0">
    <w:p w14:paraId="44D77B09" w14:textId="77777777" w:rsidR="00EB4C06" w:rsidRDefault="00EB4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60" w:type="pct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680"/>
      <w:gridCol w:w="1886"/>
      <w:gridCol w:w="3627"/>
      <w:gridCol w:w="1306"/>
      <w:gridCol w:w="1182"/>
    </w:tblGrid>
    <w:tr w:rsidR="00BC599F" w:rsidRPr="006545B6" w14:paraId="1BB074F0" w14:textId="77777777" w:rsidTr="69108541">
      <w:trPr>
        <w:cantSplit/>
        <w:trHeight w:val="561"/>
      </w:trPr>
      <w:tc>
        <w:tcPr>
          <w:tcW w:w="2619" w:type="dxa"/>
          <w:vMerge w:val="restart"/>
          <w:vAlign w:val="center"/>
        </w:tcPr>
        <w:p w14:paraId="2946DB82" w14:textId="77777777" w:rsidR="00BC599F" w:rsidRPr="006545B6" w:rsidRDefault="00E60097" w:rsidP="00BC599F">
          <w:pPr>
            <w:jc w:val="center"/>
          </w:pPr>
          <w:r w:rsidRPr="00384CA7">
            <w:rPr>
              <w:noProof/>
            </w:rPr>
            <w:drawing>
              <wp:inline distT="0" distB="0" distL="0" distR="0" wp14:anchorId="28B89C1F" wp14:editId="07777777">
                <wp:extent cx="1457325" cy="838200"/>
                <wp:effectExtent l="0" t="0" r="0" b="0"/>
                <wp:docPr id="1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shd w:val="clear" w:color="auto" w:fill="FFFFFF" w:themeFill="background1"/>
          <w:vAlign w:val="center"/>
        </w:tcPr>
        <w:p w14:paraId="5B9D739A" w14:textId="77777777" w:rsidR="00BC599F" w:rsidRPr="003D37D3" w:rsidRDefault="00BC599F" w:rsidP="00BC599F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  <w:r w:rsidRPr="003D37D3">
            <w:rPr>
              <w:rFonts w:ascii="Arial" w:hAnsi="Arial" w:cs="Arial"/>
              <w:b/>
            </w:rPr>
            <w:t>PROCESO</w:t>
          </w:r>
        </w:p>
      </w:tc>
      <w:tc>
        <w:tcPr>
          <w:tcW w:w="3544" w:type="dxa"/>
          <w:shd w:val="clear" w:color="auto" w:fill="FFFFFF" w:themeFill="background1"/>
          <w:vAlign w:val="center"/>
        </w:tcPr>
        <w:p w14:paraId="68183C01" w14:textId="77777777" w:rsidR="00BC599F" w:rsidRPr="00D80996" w:rsidRDefault="00BC599F" w:rsidP="00BC599F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color w:val="808080"/>
            </w:rPr>
          </w:pPr>
          <w:r w:rsidRPr="00A660B2">
            <w:rPr>
              <w:rFonts w:ascii="Arial" w:hAnsi="Arial" w:cs="Arial"/>
              <w:b/>
            </w:rPr>
            <w:t>GESTIÓN DEL TALENTO HUMANO</w:t>
          </w:r>
        </w:p>
      </w:tc>
      <w:tc>
        <w:tcPr>
          <w:tcW w:w="1276" w:type="dxa"/>
          <w:shd w:val="clear" w:color="auto" w:fill="FFFFFF" w:themeFill="background1"/>
          <w:vAlign w:val="center"/>
        </w:tcPr>
        <w:p w14:paraId="4BFB246C" w14:textId="77777777" w:rsidR="00BC599F" w:rsidRPr="003D37D3" w:rsidRDefault="00BC599F" w:rsidP="00BC599F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VERSIÓ</w:t>
          </w:r>
          <w:r w:rsidRPr="003D37D3">
            <w:rPr>
              <w:rFonts w:ascii="Arial" w:hAnsi="Arial" w:cs="Arial"/>
              <w:b/>
            </w:rPr>
            <w:t>N</w:t>
          </w:r>
        </w:p>
      </w:tc>
      <w:tc>
        <w:tcPr>
          <w:tcW w:w="1155" w:type="dxa"/>
          <w:shd w:val="clear" w:color="auto" w:fill="FFFFFF" w:themeFill="background1"/>
          <w:vAlign w:val="center"/>
        </w:tcPr>
        <w:p w14:paraId="2953FD37" w14:textId="77777777" w:rsidR="00BC599F" w:rsidRPr="00CF7E11" w:rsidRDefault="00CF7E11" w:rsidP="00BC599F">
          <w:pPr>
            <w:pStyle w:val="Encabezado"/>
            <w:jc w:val="center"/>
            <w:rPr>
              <w:rFonts w:ascii="Arial" w:hAnsi="Arial" w:cs="Arial"/>
              <w:b/>
            </w:rPr>
          </w:pPr>
          <w:r w:rsidRPr="00CF7E11">
            <w:rPr>
              <w:rFonts w:ascii="Arial" w:hAnsi="Arial" w:cs="Arial"/>
              <w:b/>
            </w:rPr>
            <w:t>0</w:t>
          </w:r>
          <w:r w:rsidR="007E7E04" w:rsidRPr="00CF7E11">
            <w:rPr>
              <w:rFonts w:ascii="Arial" w:hAnsi="Arial" w:cs="Arial"/>
              <w:b/>
            </w:rPr>
            <w:t>3</w:t>
          </w:r>
        </w:p>
      </w:tc>
    </w:tr>
    <w:tr w:rsidR="00BC599F" w:rsidRPr="006545B6" w14:paraId="5C0145F3" w14:textId="77777777" w:rsidTr="69108541">
      <w:trPr>
        <w:cantSplit/>
        <w:trHeight w:val="271"/>
      </w:trPr>
      <w:tc>
        <w:tcPr>
          <w:tcW w:w="2619" w:type="dxa"/>
          <w:vMerge/>
        </w:tcPr>
        <w:p w14:paraId="5997CC1D" w14:textId="77777777" w:rsidR="00BC599F" w:rsidRPr="006545B6" w:rsidRDefault="00BC599F" w:rsidP="00BC599F">
          <w:pPr>
            <w:jc w:val="both"/>
          </w:pPr>
        </w:p>
      </w:tc>
      <w:tc>
        <w:tcPr>
          <w:tcW w:w="1843" w:type="dxa"/>
          <w:vMerge w:val="restart"/>
          <w:shd w:val="clear" w:color="auto" w:fill="FFFFFF" w:themeFill="background1"/>
          <w:vAlign w:val="center"/>
        </w:tcPr>
        <w:p w14:paraId="0A262B47" w14:textId="77777777" w:rsidR="00BC599F" w:rsidRPr="003D37D3" w:rsidRDefault="00BC599F" w:rsidP="00BC599F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</w:t>
          </w:r>
        </w:p>
      </w:tc>
      <w:tc>
        <w:tcPr>
          <w:tcW w:w="3544" w:type="dxa"/>
          <w:vMerge w:val="restart"/>
          <w:shd w:val="clear" w:color="auto" w:fill="FFFFFF" w:themeFill="background1"/>
          <w:vAlign w:val="center"/>
        </w:tcPr>
        <w:p w14:paraId="6AF4C3D6" w14:textId="77777777" w:rsidR="00E32AA6" w:rsidRPr="00E32AA6" w:rsidRDefault="00BC599F" w:rsidP="00CF7E11">
          <w:pPr>
            <w:jc w:val="center"/>
            <w:rPr>
              <w:rFonts w:ascii="Arial" w:hAnsi="Arial"/>
              <w:b/>
              <w:lang w:val="es-MX"/>
            </w:rPr>
          </w:pPr>
          <w:r>
            <w:rPr>
              <w:rFonts w:ascii="Arial" w:hAnsi="Arial"/>
              <w:b/>
              <w:lang w:val="es-MX"/>
            </w:rPr>
            <w:t xml:space="preserve">COMPROMISO DE AUTOCUIDADO </w:t>
          </w:r>
          <w:r w:rsidR="00FE0C14" w:rsidRPr="00FE0C14">
            <w:rPr>
              <w:rFonts w:ascii="Arial" w:hAnsi="Arial"/>
              <w:b/>
              <w:lang w:val="es-MX"/>
            </w:rPr>
            <w:t xml:space="preserve">- PROGRAMA VIGILANCIA EPIDEMIOLÓGICO-PVE </w:t>
          </w:r>
          <w:r>
            <w:rPr>
              <w:rFonts w:ascii="Arial" w:hAnsi="Arial"/>
              <w:b/>
              <w:lang w:val="es-MX"/>
            </w:rPr>
            <w:t>RIESGO BIOMECANICO</w:t>
          </w:r>
          <w:r w:rsidR="00261D3A">
            <w:rPr>
              <w:rFonts w:ascii="Arial" w:hAnsi="Arial"/>
              <w:b/>
              <w:lang w:val="es-MX"/>
            </w:rPr>
            <w:t>, CONTRATISTAS</w:t>
          </w:r>
        </w:p>
      </w:tc>
      <w:tc>
        <w:tcPr>
          <w:tcW w:w="1276" w:type="dxa"/>
          <w:shd w:val="clear" w:color="auto" w:fill="FFFFFF" w:themeFill="background1"/>
          <w:vAlign w:val="center"/>
        </w:tcPr>
        <w:p w14:paraId="1DBF7D85" w14:textId="77777777" w:rsidR="00BC599F" w:rsidRPr="003D37D3" w:rsidRDefault="00BC599F" w:rsidP="00BC599F">
          <w:pPr>
            <w:pStyle w:val="Encabezado"/>
            <w:jc w:val="center"/>
            <w:rPr>
              <w:rFonts w:ascii="Arial" w:hAnsi="Arial" w:cs="Arial"/>
              <w:b/>
              <w:snapToGrid w:val="0"/>
            </w:rPr>
          </w:pPr>
          <w:r w:rsidRPr="003D37D3">
            <w:rPr>
              <w:rFonts w:ascii="Arial" w:hAnsi="Arial" w:cs="Arial"/>
              <w:b/>
              <w:snapToGrid w:val="0"/>
            </w:rPr>
            <w:t>PÁGINA</w:t>
          </w:r>
        </w:p>
      </w:tc>
      <w:tc>
        <w:tcPr>
          <w:tcW w:w="1155" w:type="dxa"/>
          <w:shd w:val="clear" w:color="auto" w:fill="FFFFFF" w:themeFill="background1"/>
          <w:vAlign w:val="center"/>
        </w:tcPr>
        <w:p w14:paraId="4A3A48EB" w14:textId="77777777" w:rsidR="00BC599F" w:rsidRPr="003D37D3" w:rsidRDefault="00BC599F" w:rsidP="00BC599F">
          <w:pPr>
            <w:jc w:val="center"/>
            <w:rPr>
              <w:rFonts w:ascii="Arial" w:hAnsi="Arial" w:cs="Arial"/>
            </w:rPr>
          </w:pPr>
          <w:r w:rsidRPr="003D37D3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</w:rPr>
            <w:instrText xml:space="preserve"> PAGE </w:instrTex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B76BDD">
            <w:rPr>
              <w:rFonts w:ascii="Arial" w:hAnsi="Arial" w:cs="Arial"/>
              <w:b/>
              <w:bCs/>
              <w:noProof/>
              <w:snapToGrid w:val="0"/>
            </w:rPr>
            <w:t>1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end"/>
          </w:r>
          <w:r w:rsidRPr="003D37D3">
            <w:rPr>
              <w:rFonts w:ascii="Arial" w:hAnsi="Arial" w:cs="Arial"/>
              <w:b/>
              <w:bCs/>
              <w:snapToGrid w:val="0"/>
            </w:rPr>
            <w:t xml:space="preserve"> de 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</w:rPr>
            <w:instrText xml:space="preserve"> NUMPAGES  </w:instrTex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B76BDD">
            <w:rPr>
              <w:rFonts w:ascii="Arial" w:hAnsi="Arial" w:cs="Arial"/>
              <w:b/>
              <w:bCs/>
              <w:noProof/>
              <w:snapToGrid w:val="0"/>
            </w:rPr>
            <w:t>2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end"/>
          </w:r>
        </w:p>
      </w:tc>
    </w:tr>
    <w:tr w:rsidR="00BC599F" w:rsidRPr="006545B6" w14:paraId="71B1BAF6" w14:textId="77777777" w:rsidTr="69108541">
      <w:trPr>
        <w:cantSplit/>
        <w:trHeight w:val="409"/>
      </w:trPr>
      <w:tc>
        <w:tcPr>
          <w:tcW w:w="2619" w:type="dxa"/>
          <w:vMerge/>
        </w:tcPr>
        <w:p w14:paraId="110FFD37" w14:textId="77777777" w:rsidR="00BC599F" w:rsidRPr="006545B6" w:rsidRDefault="00BC599F" w:rsidP="00BC599F">
          <w:pPr>
            <w:jc w:val="both"/>
          </w:pPr>
        </w:p>
      </w:tc>
      <w:tc>
        <w:tcPr>
          <w:tcW w:w="1843" w:type="dxa"/>
          <w:vMerge/>
        </w:tcPr>
        <w:p w14:paraId="6B699379" w14:textId="77777777" w:rsidR="00BC599F" w:rsidRPr="003D37D3" w:rsidRDefault="00BC599F" w:rsidP="00BC599F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3544" w:type="dxa"/>
          <w:vMerge/>
        </w:tcPr>
        <w:p w14:paraId="3FE9F23F" w14:textId="77777777" w:rsidR="00BC599F" w:rsidRPr="003D37D3" w:rsidRDefault="00BC599F" w:rsidP="00BC599F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</w:rPr>
          </w:pPr>
        </w:p>
      </w:tc>
      <w:tc>
        <w:tcPr>
          <w:tcW w:w="1276" w:type="dxa"/>
          <w:shd w:val="clear" w:color="auto" w:fill="FFFFFF" w:themeFill="background1"/>
          <w:vAlign w:val="center"/>
        </w:tcPr>
        <w:p w14:paraId="5FF88C84" w14:textId="77777777" w:rsidR="00BC599F" w:rsidRPr="003D37D3" w:rsidRDefault="00BC599F" w:rsidP="00BC599F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VIGENTE DESDE</w:t>
          </w:r>
        </w:p>
      </w:tc>
      <w:tc>
        <w:tcPr>
          <w:tcW w:w="1155" w:type="dxa"/>
          <w:shd w:val="clear" w:color="auto" w:fill="FFFFFF" w:themeFill="background1"/>
          <w:vAlign w:val="center"/>
        </w:tcPr>
        <w:p w14:paraId="2F3BEBB8" w14:textId="48D42882" w:rsidR="00BC599F" w:rsidRPr="003D37D3" w:rsidRDefault="006868CE" w:rsidP="69108541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10/08/</w:t>
          </w:r>
          <w:r w:rsidR="69108541" w:rsidRPr="69108541">
            <w:rPr>
              <w:rFonts w:ascii="Arial" w:hAnsi="Arial" w:cs="Arial"/>
              <w:b/>
              <w:bCs/>
            </w:rPr>
            <w:t>2026</w:t>
          </w:r>
        </w:p>
      </w:tc>
    </w:tr>
  </w:tbl>
  <w:p w14:paraId="1F72F646" w14:textId="77777777" w:rsidR="00A54AD7" w:rsidRDefault="00A54AD7" w:rsidP="00346A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89"/>
      <w:gridCol w:w="2070"/>
    </w:tblGrid>
    <w:tr w:rsidR="00A54AD7" w14:paraId="068531C8" w14:textId="77777777">
      <w:trPr>
        <w:cantSplit/>
        <w:trHeight w:val="705"/>
      </w:trPr>
      <w:tc>
        <w:tcPr>
          <w:tcW w:w="1701" w:type="dxa"/>
          <w:vMerge w:val="restart"/>
          <w:vAlign w:val="center"/>
        </w:tcPr>
        <w:p w14:paraId="12470E59" w14:textId="77777777" w:rsidR="00A54AD7" w:rsidRDefault="00E60097">
          <w:pPr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0" allowOverlap="1" wp14:anchorId="259585B6" wp14:editId="07777777">
                <wp:simplePos x="0" y="0"/>
                <wp:positionH relativeFrom="column">
                  <wp:posOffset>211455</wp:posOffset>
                </wp:positionH>
                <wp:positionV relativeFrom="paragraph">
                  <wp:posOffset>45085</wp:posOffset>
                </wp:positionV>
                <wp:extent cx="594360" cy="749300"/>
                <wp:effectExtent l="0" t="0" r="0" b="0"/>
                <wp:wrapNone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749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89" w:type="dxa"/>
          <w:vMerge w:val="restart"/>
          <w:vAlign w:val="center"/>
        </w:tcPr>
        <w:p w14:paraId="6A339689" w14:textId="77777777" w:rsidR="00A54AD7" w:rsidRDefault="00A54AD7">
          <w:pPr>
            <w:jc w:val="center"/>
            <w:rPr>
              <w:sz w:val="24"/>
              <w:lang w:val="es-MX"/>
            </w:rPr>
          </w:pPr>
          <w:r>
            <w:rPr>
              <w:rFonts w:ascii="Arial" w:hAnsi="Arial"/>
              <w:b/>
              <w:sz w:val="24"/>
            </w:rPr>
            <w:t>NOMBRE DEL DOCUMENTO</w:t>
          </w:r>
        </w:p>
      </w:tc>
      <w:tc>
        <w:tcPr>
          <w:tcW w:w="2070" w:type="dxa"/>
          <w:vAlign w:val="center"/>
        </w:tcPr>
        <w:p w14:paraId="46DC02A1" w14:textId="77777777" w:rsidR="00A54AD7" w:rsidRDefault="00A54AD7">
          <w:pPr>
            <w:pStyle w:val="Ttulo2"/>
            <w:jc w:val="left"/>
            <w:rPr>
              <w:sz w:val="20"/>
            </w:rPr>
          </w:pPr>
          <w:r>
            <w:rPr>
              <w:sz w:val="20"/>
            </w:rPr>
            <w:t xml:space="preserve">Código: </w:t>
          </w:r>
        </w:p>
      </w:tc>
    </w:tr>
    <w:tr w:rsidR="00A54AD7" w14:paraId="34CDDC0B" w14:textId="77777777">
      <w:trPr>
        <w:cantSplit/>
        <w:trHeight w:val="560"/>
      </w:trPr>
      <w:tc>
        <w:tcPr>
          <w:tcW w:w="1701" w:type="dxa"/>
          <w:vMerge/>
          <w:tcBorders>
            <w:bottom w:val="nil"/>
          </w:tcBorders>
          <w:vAlign w:val="center"/>
        </w:tcPr>
        <w:p w14:paraId="07547A01" w14:textId="77777777" w:rsidR="00A54AD7" w:rsidRDefault="00A54AD7">
          <w:pPr>
            <w:jc w:val="center"/>
            <w:rPr>
              <w:noProof/>
            </w:rPr>
          </w:pPr>
        </w:p>
      </w:tc>
      <w:tc>
        <w:tcPr>
          <w:tcW w:w="6289" w:type="dxa"/>
          <w:vMerge/>
          <w:vAlign w:val="center"/>
        </w:tcPr>
        <w:p w14:paraId="5043CB0F" w14:textId="77777777" w:rsidR="00A54AD7" w:rsidRDefault="00A54AD7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3715496" w14:textId="77777777" w:rsidR="00A54AD7" w:rsidRDefault="00A54AD7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>Versión : 1.0</w:t>
          </w:r>
        </w:p>
      </w:tc>
    </w:tr>
    <w:tr w:rsidR="00A54AD7" w14:paraId="4989F23E" w14:textId="77777777">
      <w:trPr>
        <w:cantSplit/>
        <w:trHeight w:val="114"/>
      </w:trPr>
      <w:tc>
        <w:tcPr>
          <w:tcW w:w="1701" w:type="dxa"/>
          <w:vAlign w:val="center"/>
        </w:tcPr>
        <w:p w14:paraId="4B70372F" w14:textId="77777777" w:rsidR="00A54AD7" w:rsidRDefault="00A54AD7">
          <w:pPr>
            <w:pStyle w:val="Textoindependiente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Ministerio de Minas y Energía</w:t>
          </w:r>
        </w:p>
        <w:p w14:paraId="7DC781A8" w14:textId="77777777" w:rsidR="00A54AD7" w:rsidRDefault="00A54AD7">
          <w:pPr>
            <w:jc w:val="center"/>
            <w:rPr>
              <w:noProof/>
              <w:sz w:val="12"/>
            </w:rPr>
          </w:pPr>
          <w:r>
            <w:rPr>
              <w:rFonts w:ascii="Arial" w:hAnsi="Arial"/>
              <w:b/>
              <w:noProof/>
              <w:sz w:val="12"/>
            </w:rPr>
            <w:t>Republica de Colombia</w:t>
          </w:r>
        </w:p>
      </w:tc>
      <w:tc>
        <w:tcPr>
          <w:tcW w:w="6289" w:type="dxa"/>
          <w:vMerge/>
          <w:vAlign w:val="center"/>
        </w:tcPr>
        <w:p w14:paraId="07459315" w14:textId="77777777" w:rsidR="00A54AD7" w:rsidRDefault="00A54AD7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0485640" w14:textId="77777777" w:rsidR="00A54AD7" w:rsidRDefault="00A54AD7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 xml:space="preserve">Fecha: </w:t>
          </w:r>
        </w:p>
      </w:tc>
    </w:tr>
  </w:tbl>
  <w:p w14:paraId="6537F28F" w14:textId="77777777" w:rsidR="00A54AD7" w:rsidRDefault="00A54AD7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47F4"/>
    <w:multiLevelType w:val="hybridMultilevel"/>
    <w:tmpl w:val="504CE8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5154E"/>
    <w:multiLevelType w:val="hybridMultilevel"/>
    <w:tmpl w:val="F1FCDC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25A1897"/>
    <w:multiLevelType w:val="multilevel"/>
    <w:tmpl w:val="E2243310"/>
    <w:lvl w:ilvl="0">
      <w:start w:val="1"/>
      <w:numFmt w:val="decimal"/>
      <w:pStyle w:val="Ttulo3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6C620A6"/>
    <w:multiLevelType w:val="hybridMultilevel"/>
    <w:tmpl w:val="775210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D4E1D"/>
    <w:multiLevelType w:val="hybridMultilevel"/>
    <w:tmpl w:val="039E06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F7FE6"/>
    <w:multiLevelType w:val="hybridMultilevel"/>
    <w:tmpl w:val="ED126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01D36"/>
    <w:multiLevelType w:val="hybridMultilevel"/>
    <w:tmpl w:val="96A27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7113F"/>
    <w:multiLevelType w:val="hybridMultilevel"/>
    <w:tmpl w:val="9CDC3D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B03A0"/>
    <w:multiLevelType w:val="hybridMultilevel"/>
    <w:tmpl w:val="94981B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15AB6"/>
    <w:multiLevelType w:val="hybridMultilevel"/>
    <w:tmpl w:val="B35448D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43B7B"/>
    <w:multiLevelType w:val="multilevel"/>
    <w:tmpl w:val="601EB2F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D06296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E525837"/>
    <w:multiLevelType w:val="hybridMultilevel"/>
    <w:tmpl w:val="1AEC3868"/>
    <w:lvl w:ilvl="0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10EB3"/>
    <w:multiLevelType w:val="multilevel"/>
    <w:tmpl w:val="19E48D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78270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CC52EC6"/>
    <w:multiLevelType w:val="singleLevel"/>
    <w:tmpl w:val="67D02A6E"/>
    <w:lvl w:ilvl="0">
      <w:start w:val="1"/>
      <w:numFmt w:val="bullet"/>
      <w:pStyle w:val="BodyTextIndent2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02073F1"/>
    <w:multiLevelType w:val="hybridMultilevel"/>
    <w:tmpl w:val="42DA2D66"/>
    <w:lvl w:ilvl="0" w:tplc="0E0AFED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B65EB"/>
    <w:multiLevelType w:val="hybridMultilevel"/>
    <w:tmpl w:val="69986A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06173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5054D95"/>
    <w:multiLevelType w:val="hybridMultilevel"/>
    <w:tmpl w:val="A202A00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69C56B2F"/>
    <w:multiLevelType w:val="hybridMultilevel"/>
    <w:tmpl w:val="DBFA9B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2694B"/>
    <w:multiLevelType w:val="hybridMultilevel"/>
    <w:tmpl w:val="B6985A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A64BC"/>
    <w:multiLevelType w:val="multilevel"/>
    <w:tmpl w:val="8ACAE7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76D06010"/>
    <w:multiLevelType w:val="hybridMultilevel"/>
    <w:tmpl w:val="A78AFF1A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27453534">
    <w:abstractNumId w:val="2"/>
  </w:num>
  <w:num w:numId="2" w16cid:durableId="1149126243">
    <w:abstractNumId w:val="12"/>
  </w:num>
  <w:num w:numId="3" w16cid:durableId="150175697">
    <w:abstractNumId w:val="19"/>
  </w:num>
  <w:num w:numId="4" w16cid:durableId="973557769">
    <w:abstractNumId w:val="1"/>
  </w:num>
  <w:num w:numId="5" w16cid:durableId="644700890">
    <w:abstractNumId w:val="14"/>
  </w:num>
  <w:num w:numId="6" w16cid:durableId="387191705">
    <w:abstractNumId w:val="18"/>
  </w:num>
  <w:num w:numId="7" w16cid:durableId="268851822">
    <w:abstractNumId w:val="11"/>
  </w:num>
  <w:num w:numId="8" w16cid:durableId="1785267448">
    <w:abstractNumId w:val="10"/>
  </w:num>
  <w:num w:numId="9" w16cid:durableId="1446774971">
    <w:abstractNumId w:val="23"/>
  </w:num>
  <w:num w:numId="10" w16cid:durableId="798381379">
    <w:abstractNumId w:val="7"/>
  </w:num>
  <w:num w:numId="11" w16cid:durableId="873083655">
    <w:abstractNumId w:val="5"/>
  </w:num>
  <w:num w:numId="12" w16cid:durableId="1361860714">
    <w:abstractNumId w:val="22"/>
  </w:num>
  <w:num w:numId="13" w16cid:durableId="430207390">
    <w:abstractNumId w:val="13"/>
  </w:num>
  <w:num w:numId="14" w16cid:durableId="347951917">
    <w:abstractNumId w:val="6"/>
  </w:num>
  <w:num w:numId="15" w16cid:durableId="911543385">
    <w:abstractNumId w:val="15"/>
  </w:num>
  <w:num w:numId="16" w16cid:durableId="1563325810">
    <w:abstractNumId w:val="20"/>
  </w:num>
  <w:num w:numId="17" w16cid:durableId="1507095509">
    <w:abstractNumId w:val="9"/>
  </w:num>
  <w:num w:numId="18" w16cid:durableId="2074424214">
    <w:abstractNumId w:val="8"/>
  </w:num>
  <w:num w:numId="19" w16cid:durableId="1023631950">
    <w:abstractNumId w:val="17"/>
  </w:num>
  <w:num w:numId="20" w16cid:durableId="324287476">
    <w:abstractNumId w:val="4"/>
  </w:num>
  <w:num w:numId="21" w16cid:durableId="1310013591">
    <w:abstractNumId w:val="0"/>
  </w:num>
  <w:num w:numId="22" w16cid:durableId="12302652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6635678">
    <w:abstractNumId w:val="3"/>
  </w:num>
  <w:num w:numId="24" w16cid:durableId="4581121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9042199">
    <w:abstractNumId w:val="16"/>
  </w:num>
  <w:num w:numId="26" w16cid:durableId="525483333">
    <w:abstractNumId w:val="3"/>
  </w:num>
  <w:num w:numId="27" w16cid:durableId="995574464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mena Restrepo Garnica">
    <w15:presenceInfo w15:providerId="AD" w15:userId="S::jimena.restrepo@mininterior.gov.co::19149c7f-16d4-4fab-b335-49a593a3a4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_tradnl" w:vendorID="64" w:dllVersion="4096" w:nlCheck="1" w:checkStyle="0"/>
  <w:activeWritingStyle w:appName="MSWord" w:lang="es-E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5A"/>
    <w:rsid w:val="00005C9B"/>
    <w:rsid w:val="000224D1"/>
    <w:rsid w:val="0003338E"/>
    <w:rsid w:val="0004100E"/>
    <w:rsid w:val="00043D5D"/>
    <w:rsid w:val="000704E9"/>
    <w:rsid w:val="00076D7B"/>
    <w:rsid w:val="000775A3"/>
    <w:rsid w:val="00083D69"/>
    <w:rsid w:val="00092799"/>
    <w:rsid w:val="00097014"/>
    <w:rsid w:val="000C2BFF"/>
    <w:rsid w:val="000D634C"/>
    <w:rsid w:val="000F083B"/>
    <w:rsid w:val="000F0D85"/>
    <w:rsid w:val="001013B0"/>
    <w:rsid w:val="00102028"/>
    <w:rsid w:val="001076A5"/>
    <w:rsid w:val="0011396B"/>
    <w:rsid w:val="00113AF6"/>
    <w:rsid w:val="00126D32"/>
    <w:rsid w:val="00154D11"/>
    <w:rsid w:val="0016486D"/>
    <w:rsid w:val="001727C1"/>
    <w:rsid w:val="00174553"/>
    <w:rsid w:val="00174A62"/>
    <w:rsid w:val="00174A76"/>
    <w:rsid w:val="00175284"/>
    <w:rsid w:val="001812B6"/>
    <w:rsid w:val="001813C4"/>
    <w:rsid w:val="0018695B"/>
    <w:rsid w:val="001A0F90"/>
    <w:rsid w:val="001A37B2"/>
    <w:rsid w:val="001B01E9"/>
    <w:rsid w:val="001B0504"/>
    <w:rsid w:val="001C058A"/>
    <w:rsid w:val="001C2B97"/>
    <w:rsid w:val="001D4356"/>
    <w:rsid w:val="001D56AB"/>
    <w:rsid w:val="001E0E88"/>
    <w:rsid w:val="001F4D2F"/>
    <w:rsid w:val="001F58C5"/>
    <w:rsid w:val="00210EBC"/>
    <w:rsid w:val="0021228C"/>
    <w:rsid w:val="002131B6"/>
    <w:rsid w:val="00214A1B"/>
    <w:rsid w:val="002223EA"/>
    <w:rsid w:val="002305B6"/>
    <w:rsid w:val="00230B91"/>
    <w:rsid w:val="002341AB"/>
    <w:rsid w:val="00241050"/>
    <w:rsid w:val="00255CE4"/>
    <w:rsid w:val="00257070"/>
    <w:rsid w:val="00260589"/>
    <w:rsid w:val="002607BF"/>
    <w:rsid w:val="00261D3A"/>
    <w:rsid w:val="00275036"/>
    <w:rsid w:val="00290925"/>
    <w:rsid w:val="00293BEC"/>
    <w:rsid w:val="002B0407"/>
    <w:rsid w:val="002B34CC"/>
    <w:rsid w:val="002C11AE"/>
    <w:rsid w:val="002C2AF7"/>
    <w:rsid w:val="002D67E5"/>
    <w:rsid w:val="002D72B6"/>
    <w:rsid w:val="002D7FC4"/>
    <w:rsid w:val="002E02C1"/>
    <w:rsid w:val="002E180E"/>
    <w:rsid w:val="002E24A2"/>
    <w:rsid w:val="002E26C3"/>
    <w:rsid w:val="00307976"/>
    <w:rsid w:val="00311CBF"/>
    <w:rsid w:val="00313429"/>
    <w:rsid w:val="003141F4"/>
    <w:rsid w:val="00321AE0"/>
    <w:rsid w:val="003234FB"/>
    <w:rsid w:val="00325DF7"/>
    <w:rsid w:val="0032782E"/>
    <w:rsid w:val="0033731E"/>
    <w:rsid w:val="00346660"/>
    <w:rsid w:val="00346A5B"/>
    <w:rsid w:val="00351FE9"/>
    <w:rsid w:val="00354C83"/>
    <w:rsid w:val="00355FB5"/>
    <w:rsid w:val="00360510"/>
    <w:rsid w:val="003728EA"/>
    <w:rsid w:val="00385352"/>
    <w:rsid w:val="003C0267"/>
    <w:rsid w:val="003C22A6"/>
    <w:rsid w:val="003C32F9"/>
    <w:rsid w:val="003C5A9A"/>
    <w:rsid w:val="003C7EEB"/>
    <w:rsid w:val="003D3739"/>
    <w:rsid w:val="003D7B59"/>
    <w:rsid w:val="003F1278"/>
    <w:rsid w:val="003F3B15"/>
    <w:rsid w:val="003F4581"/>
    <w:rsid w:val="003F7DE9"/>
    <w:rsid w:val="00436EC2"/>
    <w:rsid w:val="00440764"/>
    <w:rsid w:val="00441E95"/>
    <w:rsid w:val="00444597"/>
    <w:rsid w:val="004445FA"/>
    <w:rsid w:val="00444AF3"/>
    <w:rsid w:val="0045122D"/>
    <w:rsid w:val="00456A91"/>
    <w:rsid w:val="00463460"/>
    <w:rsid w:val="00463EAB"/>
    <w:rsid w:val="004715BB"/>
    <w:rsid w:val="004843C8"/>
    <w:rsid w:val="004851FF"/>
    <w:rsid w:val="00485BDE"/>
    <w:rsid w:val="004968D6"/>
    <w:rsid w:val="00497101"/>
    <w:rsid w:val="00497E50"/>
    <w:rsid w:val="004A694A"/>
    <w:rsid w:val="004C15E5"/>
    <w:rsid w:val="004C335C"/>
    <w:rsid w:val="004D2A87"/>
    <w:rsid w:val="004F082A"/>
    <w:rsid w:val="004F7688"/>
    <w:rsid w:val="005076FE"/>
    <w:rsid w:val="00510B81"/>
    <w:rsid w:val="0052152E"/>
    <w:rsid w:val="00521B6E"/>
    <w:rsid w:val="00524EFF"/>
    <w:rsid w:val="005262AD"/>
    <w:rsid w:val="00527FB4"/>
    <w:rsid w:val="005404F1"/>
    <w:rsid w:val="00542F0B"/>
    <w:rsid w:val="005431DA"/>
    <w:rsid w:val="00557E7A"/>
    <w:rsid w:val="00564383"/>
    <w:rsid w:val="00566154"/>
    <w:rsid w:val="005672E1"/>
    <w:rsid w:val="005809B6"/>
    <w:rsid w:val="005A4F67"/>
    <w:rsid w:val="005A54E4"/>
    <w:rsid w:val="005C5C66"/>
    <w:rsid w:val="005D7030"/>
    <w:rsid w:val="005E0241"/>
    <w:rsid w:val="005E73B5"/>
    <w:rsid w:val="006015F6"/>
    <w:rsid w:val="00610ACB"/>
    <w:rsid w:val="006130F7"/>
    <w:rsid w:val="00617AE1"/>
    <w:rsid w:val="00621271"/>
    <w:rsid w:val="00631F8C"/>
    <w:rsid w:val="00633F9C"/>
    <w:rsid w:val="00656749"/>
    <w:rsid w:val="006634C6"/>
    <w:rsid w:val="00663852"/>
    <w:rsid w:val="00672A51"/>
    <w:rsid w:val="00674B00"/>
    <w:rsid w:val="006868CE"/>
    <w:rsid w:val="00690033"/>
    <w:rsid w:val="006A1840"/>
    <w:rsid w:val="006B44B5"/>
    <w:rsid w:val="006B7A3F"/>
    <w:rsid w:val="006D4382"/>
    <w:rsid w:val="006E1D2F"/>
    <w:rsid w:val="006E3AF8"/>
    <w:rsid w:val="006E66B7"/>
    <w:rsid w:val="006E6AA4"/>
    <w:rsid w:val="006E70FC"/>
    <w:rsid w:val="006E7DD1"/>
    <w:rsid w:val="006F3A34"/>
    <w:rsid w:val="00702207"/>
    <w:rsid w:val="00707799"/>
    <w:rsid w:val="00726F8C"/>
    <w:rsid w:val="0074639C"/>
    <w:rsid w:val="007466CF"/>
    <w:rsid w:val="007530AE"/>
    <w:rsid w:val="00755A1C"/>
    <w:rsid w:val="00757109"/>
    <w:rsid w:val="00760095"/>
    <w:rsid w:val="00770EEF"/>
    <w:rsid w:val="00771302"/>
    <w:rsid w:val="00772D23"/>
    <w:rsid w:val="00782116"/>
    <w:rsid w:val="00793CCD"/>
    <w:rsid w:val="00796709"/>
    <w:rsid w:val="007A043B"/>
    <w:rsid w:val="007A0464"/>
    <w:rsid w:val="007C30E8"/>
    <w:rsid w:val="007D0B22"/>
    <w:rsid w:val="007E2C70"/>
    <w:rsid w:val="007E719D"/>
    <w:rsid w:val="007E74D4"/>
    <w:rsid w:val="007E7E04"/>
    <w:rsid w:val="007F03AA"/>
    <w:rsid w:val="007F43DE"/>
    <w:rsid w:val="008016AF"/>
    <w:rsid w:val="0081063C"/>
    <w:rsid w:val="00845AD7"/>
    <w:rsid w:val="0086707A"/>
    <w:rsid w:val="00874862"/>
    <w:rsid w:val="00890AEE"/>
    <w:rsid w:val="008914BF"/>
    <w:rsid w:val="00896A65"/>
    <w:rsid w:val="008A2C5D"/>
    <w:rsid w:val="008A3247"/>
    <w:rsid w:val="008A6942"/>
    <w:rsid w:val="008B09AE"/>
    <w:rsid w:val="008B29F0"/>
    <w:rsid w:val="008B4166"/>
    <w:rsid w:val="008D2D11"/>
    <w:rsid w:val="008E41A9"/>
    <w:rsid w:val="008E4D9C"/>
    <w:rsid w:val="008E56CC"/>
    <w:rsid w:val="008F23CE"/>
    <w:rsid w:val="008F2FEC"/>
    <w:rsid w:val="008F6281"/>
    <w:rsid w:val="008F6B6A"/>
    <w:rsid w:val="009124CF"/>
    <w:rsid w:val="00921602"/>
    <w:rsid w:val="0092470A"/>
    <w:rsid w:val="009318B7"/>
    <w:rsid w:val="00934D79"/>
    <w:rsid w:val="0093766B"/>
    <w:rsid w:val="0094150D"/>
    <w:rsid w:val="00942792"/>
    <w:rsid w:val="009677C9"/>
    <w:rsid w:val="00986433"/>
    <w:rsid w:val="00992455"/>
    <w:rsid w:val="0099302F"/>
    <w:rsid w:val="009A0307"/>
    <w:rsid w:val="009B35E4"/>
    <w:rsid w:val="009B5414"/>
    <w:rsid w:val="009B58C9"/>
    <w:rsid w:val="009B5CA3"/>
    <w:rsid w:val="009B5E10"/>
    <w:rsid w:val="009B6BBC"/>
    <w:rsid w:val="009E148B"/>
    <w:rsid w:val="009E49B7"/>
    <w:rsid w:val="009F1B5A"/>
    <w:rsid w:val="009F690D"/>
    <w:rsid w:val="00A067D6"/>
    <w:rsid w:val="00A20AE7"/>
    <w:rsid w:val="00A21ACB"/>
    <w:rsid w:val="00A33AA5"/>
    <w:rsid w:val="00A52335"/>
    <w:rsid w:val="00A54AD7"/>
    <w:rsid w:val="00A578D5"/>
    <w:rsid w:val="00A73AAF"/>
    <w:rsid w:val="00A74419"/>
    <w:rsid w:val="00A81932"/>
    <w:rsid w:val="00A830C4"/>
    <w:rsid w:val="00A8483A"/>
    <w:rsid w:val="00A84CE2"/>
    <w:rsid w:val="00A868F8"/>
    <w:rsid w:val="00A94588"/>
    <w:rsid w:val="00A94D00"/>
    <w:rsid w:val="00AB09AC"/>
    <w:rsid w:val="00AB31BB"/>
    <w:rsid w:val="00AB4336"/>
    <w:rsid w:val="00AB6AED"/>
    <w:rsid w:val="00AC6A25"/>
    <w:rsid w:val="00AD1F4E"/>
    <w:rsid w:val="00AE0794"/>
    <w:rsid w:val="00AE117E"/>
    <w:rsid w:val="00AE144E"/>
    <w:rsid w:val="00AE20DA"/>
    <w:rsid w:val="00AE50A9"/>
    <w:rsid w:val="00AE63F1"/>
    <w:rsid w:val="00B02B87"/>
    <w:rsid w:val="00B03E5A"/>
    <w:rsid w:val="00B06EED"/>
    <w:rsid w:val="00B20B4F"/>
    <w:rsid w:val="00B23609"/>
    <w:rsid w:val="00B25048"/>
    <w:rsid w:val="00B3028C"/>
    <w:rsid w:val="00B363D2"/>
    <w:rsid w:val="00B45FE7"/>
    <w:rsid w:val="00B47B6C"/>
    <w:rsid w:val="00B5766C"/>
    <w:rsid w:val="00B61341"/>
    <w:rsid w:val="00B669F3"/>
    <w:rsid w:val="00B75786"/>
    <w:rsid w:val="00B75C15"/>
    <w:rsid w:val="00B76BDD"/>
    <w:rsid w:val="00B80A1C"/>
    <w:rsid w:val="00B817EE"/>
    <w:rsid w:val="00B8404B"/>
    <w:rsid w:val="00B840CE"/>
    <w:rsid w:val="00B91982"/>
    <w:rsid w:val="00BA2ED6"/>
    <w:rsid w:val="00BA43C9"/>
    <w:rsid w:val="00BB3B8E"/>
    <w:rsid w:val="00BB59D9"/>
    <w:rsid w:val="00BB660E"/>
    <w:rsid w:val="00BC281E"/>
    <w:rsid w:val="00BC599F"/>
    <w:rsid w:val="00BC62D8"/>
    <w:rsid w:val="00BD5199"/>
    <w:rsid w:val="00BD7780"/>
    <w:rsid w:val="00BE2F9D"/>
    <w:rsid w:val="00BE5D9E"/>
    <w:rsid w:val="00C05069"/>
    <w:rsid w:val="00C14EAB"/>
    <w:rsid w:val="00C16409"/>
    <w:rsid w:val="00C357F0"/>
    <w:rsid w:val="00C36C55"/>
    <w:rsid w:val="00C371DB"/>
    <w:rsid w:val="00C42065"/>
    <w:rsid w:val="00C5336D"/>
    <w:rsid w:val="00C53F27"/>
    <w:rsid w:val="00C57471"/>
    <w:rsid w:val="00C70FC2"/>
    <w:rsid w:val="00C74E1C"/>
    <w:rsid w:val="00C75B04"/>
    <w:rsid w:val="00C76B2F"/>
    <w:rsid w:val="00C828E3"/>
    <w:rsid w:val="00C87CA6"/>
    <w:rsid w:val="00CA6A15"/>
    <w:rsid w:val="00CC0AE5"/>
    <w:rsid w:val="00CC2088"/>
    <w:rsid w:val="00CC4D17"/>
    <w:rsid w:val="00CC652D"/>
    <w:rsid w:val="00CC773C"/>
    <w:rsid w:val="00CD1372"/>
    <w:rsid w:val="00CD2B40"/>
    <w:rsid w:val="00CD4B61"/>
    <w:rsid w:val="00CE1E9F"/>
    <w:rsid w:val="00CE37C9"/>
    <w:rsid w:val="00CE64EE"/>
    <w:rsid w:val="00CE6909"/>
    <w:rsid w:val="00CF4471"/>
    <w:rsid w:val="00CF5C4C"/>
    <w:rsid w:val="00CF7E11"/>
    <w:rsid w:val="00D0230D"/>
    <w:rsid w:val="00D06C88"/>
    <w:rsid w:val="00D21529"/>
    <w:rsid w:val="00D2186E"/>
    <w:rsid w:val="00D21923"/>
    <w:rsid w:val="00D2508D"/>
    <w:rsid w:val="00D302CA"/>
    <w:rsid w:val="00D32DEA"/>
    <w:rsid w:val="00D42395"/>
    <w:rsid w:val="00D51634"/>
    <w:rsid w:val="00D527A8"/>
    <w:rsid w:val="00D545C4"/>
    <w:rsid w:val="00D54753"/>
    <w:rsid w:val="00D6170A"/>
    <w:rsid w:val="00D63A38"/>
    <w:rsid w:val="00D669D7"/>
    <w:rsid w:val="00D67177"/>
    <w:rsid w:val="00D7545A"/>
    <w:rsid w:val="00D75C83"/>
    <w:rsid w:val="00D90737"/>
    <w:rsid w:val="00DA0F90"/>
    <w:rsid w:val="00DA1640"/>
    <w:rsid w:val="00DC1FFB"/>
    <w:rsid w:val="00DD20E3"/>
    <w:rsid w:val="00DD519C"/>
    <w:rsid w:val="00DE14B8"/>
    <w:rsid w:val="00DE5BAD"/>
    <w:rsid w:val="00DF0DBE"/>
    <w:rsid w:val="00DF1F7F"/>
    <w:rsid w:val="00E0676A"/>
    <w:rsid w:val="00E13575"/>
    <w:rsid w:val="00E25B35"/>
    <w:rsid w:val="00E264A7"/>
    <w:rsid w:val="00E32AA6"/>
    <w:rsid w:val="00E354A5"/>
    <w:rsid w:val="00E37180"/>
    <w:rsid w:val="00E46808"/>
    <w:rsid w:val="00E52EFF"/>
    <w:rsid w:val="00E60097"/>
    <w:rsid w:val="00E727EC"/>
    <w:rsid w:val="00E82243"/>
    <w:rsid w:val="00E825A2"/>
    <w:rsid w:val="00E83598"/>
    <w:rsid w:val="00E91F97"/>
    <w:rsid w:val="00E92E09"/>
    <w:rsid w:val="00E955AA"/>
    <w:rsid w:val="00EB0761"/>
    <w:rsid w:val="00EB1D93"/>
    <w:rsid w:val="00EB4C06"/>
    <w:rsid w:val="00EB6CD3"/>
    <w:rsid w:val="00ED3E2A"/>
    <w:rsid w:val="00ED7BE8"/>
    <w:rsid w:val="00EE2ECA"/>
    <w:rsid w:val="00F10941"/>
    <w:rsid w:val="00F245AA"/>
    <w:rsid w:val="00F27062"/>
    <w:rsid w:val="00F3154D"/>
    <w:rsid w:val="00F316CF"/>
    <w:rsid w:val="00F3523A"/>
    <w:rsid w:val="00F41F88"/>
    <w:rsid w:val="00F640ED"/>
    <w:rsid w:val="00F75BC4"/>
    <w:rsid w:val="00F80657"/>
    <w:rsid w:val="00F9746E"/>
    <w:rsid w:val="00FA05E3"/>
    <w:rsid w:val="00FB5078"/>
    <w:rsid w:val="00FD0662"/>
    <w:rsid w:val="00FD64B4"/>
    <w:rsid w:val="00FD6CA8"/>
    <w:rsid w:val="00FE0C14"/>
    <w:rsid w:val="00FE6F21"/>
    <w:rsid w:val="00FF08C4"/>
    <w:rsid w:val="1C514EE5"/>
    <w:rsid w:val="202AD24C"/>
    <w:rsid w:val="23333AA2"/>
    <w:rsid w:val="28875F14"/>
    <w:rsid w:val="2F88B26F"/>
    <w:rsid w:val="3122A660"/>
    <w:rsid w:val="31307B13"/>
    <w:rsid w:val="37FA6A15"/>
    <w:rsid w:val="3901E585"/>
    <w:rsid w:val="3C71320E"/>
    <w:rsid w:val="4409F3A4"/>
    <w:rsid w:val="494F4670"/>
    <w:rsid w:val="4F986C18"/>
    <w:rsid w:val="4FA19FE8"/>
    <w:rsid w:val="592797BD"/>
    <w:rsid w:val="5D0F9B1F"/>
    <w:rsid w:val="5F30F0F3"/>
    <w:rsid w:val="69108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FC4E2A9"/>
  <w15:chartTrackingRefBased/>
  <w15:docId w15:val="{9B4137B2-F031-4ED4-9CDC-638E3C41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numId w:val="1"/>
      </w:numPr>
      <w:jc w:val="both"/>
      <w:outlineLvl w:val="2"/>
    </w:pPr>
    <w:rPr>
      <w:rFonts w:ascii="Arial" w:hAnsi="Arial"/>
      <w:sz w:val="24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 w:val="24"/>
      <w:lang w:val="es-ES_tradn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FF0000"/>
      <w:sz w:val="24"/>
      <w:lang w:val="es-ES_tradnl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color w:val="FF0000"/>
      <w:lang w:val="es-ES_tradnl"/>
    </w:rPr>
  </w:style>
  <w:style w:type="paragraph" w:styleId="Ttulo7">
    <w:name w:val="heading 7"/>
    <w:basedOn w:val="Normal"/>
    <w:next w:val="Normal"/>
    <w:qFormat/>
    <w:pPr>
      <w:keepNext/>
      <w:tabs>
        <w:tab w:val="num" w:pos="1440"/>
      </w:tabs>
      <w:overflowPunct w:val="0"/>
      <w:autoSpaceDE w:val="0"/>
      <w:autoSpaceDN w:val="0"/>
      <w:adjustRightInd w:val="0"/>
      <w:ind w:left="1440" w:hanging="1440"/>
      <w:textAlignment w:val="baseline"/>
      <w:outlineLvl w:val="6"/>
    </w:pPr>
    <w:rPr>
      <w:b/>
      <w:sz w:val="24"/>
      <w:lang w:val="es-ES_tradnl"/>
    </w:rPr>
  </w:style>
  <w:style w:type="paragraph" w:styleId="Ttulo8">
    <w:name w:val="heading 8"/>
    <w:basedOn w:val="Normal"/>
    <w:next w:val="Normal"/>
    <w:qFormat/>
    <w:pPr>
      <w:keepNext/>
      <w:tabs>
        <w:tab w:val="num" w:pos="1800"/>
      </w:tabs>
      <w:ind w:left="1800" w:hanging="1800"/>
      <w:jc w:val="center"/>
      <w:outlineLvl w:val="7"/>
    </w:pPr>
    <w:rPr>
      <w:rFonts w:ascii="Arial" w:hAnsi="Arial"/>
      <w:b/>
      <w:snapToGrid w:val="0"/>
      <w:color w:val="000000"/>
      <w:spacing w:val="-5"/>
      <w:sz w:val="24"/>
    </w:rPr>
  </w:style>
  <w:style w:type="paragraph" w:styleId="Ttulo9">
    <w:name w:val="heading 9"/>
    <w:basedOn w:val="Normal"/>
    <w:next w:val="Normal"/>
    <w:qFormat/>
    <w:pPr>
      <w:tabs>
        <w:tab w:val="num" w:pos="1800"/>
      </w:tabs>
      <w:spacing w:before="240" w:after="60"/>
      <w:ind w:left="1800" w:hanging="1800"/>
      <w:outlineLvl w:val="8"/>
    </w:pPr>
    <w:rPr>
      <w:rFonts w:ascii="Arial" w:hAnsi="Arial"/>
      <w:b/>
      <w:i/>
      <w:spacing w:val="-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both"/>
    </w:pPr>
    <w:rPr>
      <w:rFonts w:ascii="Arial" w:hAnsi="Arial"/>
      <w:color w:val="FF0000"/>
      <w:sz w:val="24"/>
      <w:lang w:val="es-ES_tradnl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color w:val="0000FF"/>
      <w:sz w:val="24"/>
      <w:lang w:val="es-ES_tradnl"/>
    </w:rPr>
  </w:style>
  <w:style w:type="paragraph" w:customStyle="1" w:styleId="Estndar">
    <w:name w:val="Estándar"/>
    <w:pPr>
      <w:jc w:val="both"/>
    </w:pPr>
    <w:rPr>
      <w:rFonts w:ascii="Arial" w:hAnsi="Arial"/>
      <w:snapToGrid w:val="0"/>
      <w:color w:val="000000"/>
      <w:sz w:val="24"/>
      <w:lang w:eastAsia="es-ES"/>
    </w:rPr>
  </w:style>
  <w:style w:type="paragraph" w:customStyle="1" w:styleId="BodyText0">
    <w:name w:val="Body Text0"/>
    <w:rPr>
      <w:rFonts w:ascii="CG Times (W1)" w:hAnsi="CG Times (W1)"/>
      <w:color w:val="000000"/>
      <w:sz w:val="24"/>
      <w:lang w:val="en-US" w:eastAsia="es-ES"/>
    </w:rPr>
  </w:style>
  <w:style w:type="paragraph" w:styleId="Textonotaalfinal">
    <w:name w:val="endnote text"/>
    <w:basedOn w:val="Normal"/>
    <w:link w:val="TextonotaalfinalCar"/>
  </w:style>
  <w:style w:type="character" w:styleId="Refdenotaalfinal">
    <w:name w:val="endnote reference"/>
    <w:rPr>
      <w:vertAlign w:val="superscript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CC4D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pPr>
      <w:spacing w:after="120"/>
      <w:ind w:left="360"/>
    </w:p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lang w:val="es-MX" w:eastAsia="en-US"/>
    </w:rPr>
  </w:style>
  <w:style w:type="paragraph" w:styleId="Sangra2detindependiente">
    <w:name w:val="Body Text Indent 2"/>
    <w:basedOn w:val="Normal"/>
    <w:rsid w:val="004968D6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BD51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D5199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rsid w:val="003C5A9A"/>
    <w:rPr>
      <w:strike w:val="0"/>
      <w:dstrike w:val="0"/>
      <w:color w:val="0066CC"/>
      <w:u w:val="none"/>
      <w:effect w:val="none"/>
    </w:rPr>
  </w:style>
  <w:style w:type="character" w:customStyle="1" w:styleId="Hipervnculo1">
    <w:name w:val="Hipervínculo1"/>
    <w:rsid w:val="003C5A9A"/>
    <w:rPr>
      <w:color w:val="0000FF"/>
      <w:u w:val="single"/>
    </w:rPr>
  </w:style>
  <w:style w:type="character" w:customStyle="1" w:styleId="apple-converted-space">
    <w:name w:val="apple-converted-space"/>
    <w:rsid w:val="003C5A9A"/>
  </w:style>
  <w:style w:type="character" w:customStyle="1" w:styleId="PiedepginaCar">
    <w:name w:val="Pie de página Car"/>
    <w:link w:val="Piedepgina"/>
    <w:uiPriority w:val="99"/>
    <w:rsid w:val="003C5A9A"/>
    <w:rPr>
      <w:lang w:val="es-ES" w:eastAsia="es-ES"/>
    </w:rPr>
  </w:style>
  <w:style w:type="character" w:customStyle="1" w:styleId="EncabezadoCar">
    <w:name w:val="Encabezado Car"/>
    <w:aliases w:val="encabezado Car,Encabezado 1 Car"/>
    <w:link w:val="Encabezado"/>
    <w:uiPriority w:val="99"/>
    <w:rsid w:val="00497101"/>
  </w:style>
  <w:style w:type="character" w:customStyle="1" w:styleId="TextoindependienteCar">
    <w:name w:val="Texto independiente Car"/>
    <w:link w:val="Textoindependiente"/>
    <w:rsid w:val="00A54AD7"/>
    <w:rPr>
      <w:rFonts w:ascii="Arial" w:hAnsi="Arial"/>
      <w:sz w:val="24"/>
      <w:lang w:val="es-ES_tradnl" w:eastAsia="es-ES"/>
    </w:rPr>
  </w:style>
  <w:style w:type="paragraph" w:customStyle="1" w:styleId="BodyTextIndent20">
    <w:name w:val="Body Text Indent 20"/>
    <w:basedOn w:val="Normal"/>
    <w:rsid w:val="00A54AD7"/>
    <w:pPr>
      <w:numPr>
        <w:numId w:val="15"/>
      </w:numPr>
      <w:jc w:val="both"/>
    </w:pPr>
    <w:rPr>
      <w:rFonts w:ascii="Arial" w:hAnsi="Arial"/>
      <w:lang w:val="es-ES_tradnl"/>
    </w:rPr>
  </w:style>
  <w:style w:type="paragraph" w:styleId="Prrafodelista">
    <w:name w:val="List Paragraph"/>
    <w:basedOn w:val="Normal"/>
    <w:uiPriority w:val="34"/>
    <w:qFormat/>
    <w:rsid w:val="00BE5D9E"/>
    <w:pPr>
      <w:ind w:left="720"/>
      <w:contextualSpacing/>
    </w:pPr>
    <w:rPr>
      <w:sz w:val="24"/>
      <w:szCs w:val="24"/>
    </w:rPr>
  </w:style>
  <w:style w:type="character" w:customStyle="1" w:styleId="TextonotaalfinalCar">
    <w:name w:val="Texto nota al final Car"/>
    <w:link w:val="Textonotaalfinal"/>
    <w:rsid w:val="00BE5D9E"/>
  </w:style>
  <w:style w:type="paragraph" w:styleId="NormalWeb">
    <w:name w:val="Normal (Web)"/>
    <w:basedOn w:val="Normal"/>
    <w:uiPriority w:val="99"/>
    <w:unhideWhenUsed/>
    <w:rsid w:val="00BC599F"/>
    <w:pPr>
      <w:spacing w:before="100" w:beforeAutospacing="1" w:after="100" w:afterAutospacing="1"/>
    </w:pPr>
    <w:rPr>
      <w:sz w:val="24"/>
      <w:szCs w:val="24"/>
      <w:lang w:eastAsia="es-CO"/>
    </w:rPr>
  </w:style>
  <w:style w:type="paragraph" w:styleId="Textocomentario">
    <w:name w:val="annotation text"/>
    <w:basedOn w:val="Normal"/>
    <w:link w:val="TextocomentarioCar"/>
  </w:style>
  <w:style w:type="character" w:customStyle="1" w:styleId="TextocomentarioCar">
    <w:name w:val="Texto comentario Car"/>
    <w:basedOn w:val="Fuentedeprrafopredeter"/>
    <w:link w:val="Textocomentario"/>
    <w:rPr>
      <w:lang w:eastAsia="es-ES"/>
    </w:rPr>
  </w:style>
  <w:style w:type="character" w:styleId="Refdecomentario">
    <w:name w:val="annotation reference"/>
    <w:basedOn w:val="Fuentedeprrafopredeter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ris\calidad%20abril21\SEMANA%20DE%20CALIDAD\ELABORACI&#211;N%20%20DE%20DOCUMENTOS\Elaboraci&#243;n%20de%20Documento%20v2\Formatos%20V2\Procedimiento%20o%20Instrutivo%20fluj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FC2D0-A1F5-45B6-B85C-3F31353C2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Procedimiento o Instrutivo flujo</Template>
  <TotalTime>1</TotalTime>
  <Pages>2</Pages>
  <Words>467</Words>
  <Characters>2569</Characters>
  <Application>Microsoft Office Word</Application>
  <DocSecurity>0</DocSecurity>
  <Lines>21</Lines>
  <Paragraphs>6</Paragraphs>
  <ScaleCrop>false</ScaleCrop>
  <Company>B. VERITAS DE COLOMBIA LTDA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GMC</dc:title>
  <dc:subject/>
  <dc:creator>Marco Antonio Jiménez Medrano</dc:creator>
  <cp:keywords>Mininterior</cp:keywords>
  <cp:lastModifiedBy>Katerine Llanos Orozco</cp:lastModifiedBy>
  <cp:revision>3</cp:revision>
  <cp:lastPrinted>2017-01-10T20:53:00Z</cp:lastPrinted>
  <dcterms:created xsi:type="dcterms:W3CDTF">2026-08-09T12:04:00Z</dcterms:created>
  <dcterms:modified xsi:type="dcterms:W3CDTF">2026-08-09T12:05:00Z</dcterms:modified>
</cp:coreProperties>
</file>