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552F4" w:rsidRPr="00C552F4" w:rsidRDefault="00C552F4" w:rsidP="00C552F4">
      <w:pPr>
        <w:tabs>
          <w:tab w:val="left" w:pos="684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54DA470E" w14:textId="77777777" w:rsidR="00BE5D9E" w:rsidRDefault="00BE5D9E" w:rsidP="00BE5D9E">
      <w:pPr>
        <w:spacing w:after="98"/>
        <w:ind w:left="-15" w:right="114"/>
        <w:rPr>
          <w:rFonts w:ascii="Arial" w:hAnsi="Arial" w:cs="Arial"/>
        </w:rPr>
      </w:pPr>
      <w:r>
        <w:rPr>
          <w:rFonts w:ascii="Arial" w:hAnsi="Arial" w:cs="Arial"/>
        </w:rPr>
        <w:t>Bogotá, D.C. __</w:t>
      </w:r>
      <w:r w:rsidR="00196778">
        <w:rPr>
          <w:rFonts w:ascii="Arial" w:hAnsi="Arial" w:cs="Arial"/>
        </w:rPr>
        <w:t>______ de _____________ 20___</w:t>
      </w:r>
      <w:r>
        <w:rPr>
          <w:rFonts w:ascii="Arial" w:hAnsi="Arial" w:cs="Arial"/>
        </w:rPr>
        <w:t xml:space="preserve">.      </w:t>
      </w:r>
    </w:p>
    <w:p w14:paraId="5B9FBA58" w14:textId="77777777" w:rsidR="00BE5D9E" w:rsidRDefault="00BE5D9E" w:rsidP="00BE5D9E">
      <w:pPr>
        <w:spacing w:after="109"/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6342642C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Yo, </w:t>
      </w:r>
      <w:r>
        <w:rPr>
          <w:rFonts w:ascii="Arial" w:hAnsi="Arial" w:cs="Arial"/>
        </w:rPr>
        <w:tab/>
        <w:t xml:space="preserve">_____________________________________________, </w:t>
      </w:r>
      <w:r>
        <w:rPr>
          <w:rFonts w:ascii="Arial" w:hAnsi="Arial" w:cs="Arial"/>
        </w:rPr>
        <w:tab/>
        <w:t xml:space="preserve">identificado(a) con </w:t>
      </w:r>
      <w:r>
        <w:rPr>
          <w:rFonts w:ascii="Arial" w:hAnsi="Arial" w:cs="Arial"/>
        </w:rPr>
        <w:tab/>
        <w:t xml:space="preserve">cédula de ciudadanía No. ____________________ de ________________, </w:t>
      </w:r>
      <w:r>
        <w:rPr>
          <w:rFonts w:ascii="Arial" w:hAnsi="Arial" w:cs="Arial"/>
        </w:rPr>
        <w:tab/>
      </w:r>
      <w:r w:rsidR="00E336FA">
        <w:rPr>
          <w:rFonts w:ascii="Arial" w:hAnsi="Arial" w:cs="Arial"/>
        </w:rPr>
        <w:t>me comprometo</w:t>
      </w:r>
      <w:r w:rsidR="007374EA">
        <w:rPr>
          <w:rFonts w:ascii="Arial" w:hAnsi="Arial" w:cs="Arial"/>
        </w:rPr>
        <w:t xml:space="preserve"> a </w:t>
      </w:r>
      <w:r w:rsidR="007374EA">
        <w:rPr>
          <w:rFonts w:ascii="Arial" w:hAnsi="Arial" w:cs="Arial"/>
        </w:rPr>
        <w:tab/>
        <w:t xml:space="preserve">asistir a las actividades </w:t>
      </w:r>
      <w:r w:rsidR="00E336FA">
        <w:rPr>
          <w:rFonts w:ascii="Arial" w:hAnsi="Arial" w:cs="Arial"/>
        </w:rPr>
        <w:t>cardiovasculares en</w:t>
      </w:r>
      <w:r>
        <w:rPr>
          <w:rFonts w:ascii="Arial" w:hAnsi="Arial" w:cs="Arial"/>
        </w:rPr>
        <w:t xml:space="preserve"> el marco del programa de vigilancia epidemiológico </w:t>
      </w:r>
      <w:r w:rsidR="001E0E88">
        <w:rPr>
          <w:rFonts w:ascii="Arial" w:hAnsi="Arial" w:cs="Arial"/>
        </w:rPr>
        <w:t>de R</w:t>
      </w:r>
      <w:r>
        <w:rPr>
          <w:rFonts w:ascii="Arial" w:hAnsi="Arial" w:cs="Arial"/>
        </w:rPr>
        <w:t xml:space="preserve">iesgo </w:t>
      </w:r>
      <w:r w:rsidR="0090579B">
        <w:rPr>
          <w:rFonts w:ascii="Arial" w:hAnsi="Arial" w:cs="Arial"/>
        </w:rPr>
        <w:t>Cardiovascular,</w:t>
      </w:r>
      <w:r>
        <w:rPr>
          <w:rFonts w:ascii="Arial" w:hAnsi="Arial" w:cs="Arial"/>
        </w:rPr>
        <w:t xml:space="preserve"> del Ministerio del Interior, teniendo en cuenta los siguientes criterios:</w:t>
      </w:r>
    </w:p>
    <w:p w14:paraId="0A37501D" w14:textId="77777777" w:rsidR="00BE5D9E" w:rsidRDefault="00BE5D9E" w:rsidP="00B80641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-15" w:right="114"/>
        <w:jc w:val="right"/>
        <w:rPr>
          <w:rFonts w:ascii="Arial" w:hAnsi="Arial" w:cs="Arial"/>
        </w:rPr>
      </w:pPr>
    </w:p>
    <w:p w14:paraId="192D78A9" w14:textId="77777777" w:rsidR="00BE5D9E" w:rsidRDefault="00BE5D9E" w:rsidP="00BE5D9E">
      <w:pPr>
        <w:numPr>
          <w:ilvl w:val="0"/>
          <w:numId w:val="22"/>
        </w:num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284" w:right="11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Normatividad vigente: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</w:tblGrid>
      <w:tr w:rsidR="00BE5D9E" w14:paraId="748B317D" w14:textId="77777777" w:rsidTr="006C331D">
        <w:trPr>
          <w:trHeight w:val="3350"/>
        </w:trPr>
        <w:tc>
          <w:tcPr>
            <w:tcW w:w="9547" w:type="dxa"/>
          </w:tcPr>
          <w:p w14:paraId="3903E001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Decreto 1072 / 26 mayo de 2015</w:t>
            </w:r>
          </w:p>
          <w:p w14:paraId="5DAB6C7B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7F330A1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Artículo 2.2.4.6.10. Responsabilidades de los trabajadores.</w:t>
            </w:r>
          </w:p>
          <w:p w14:paraId="02EB378F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5BFDFB4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Procurar el cuidado integral de su salud;</w:t>
            </w:r>
          </w:p>
          <w:p w14:paraId="6A05A809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4D304B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Suministrar información clara, veraz y completa sobre su estado de salud;</w:t>
            </w:r>
          </w:p>
          <w:p w14:paraId="5A39BBE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06679768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Cumplir las normas, reglamentos e instrucciones del Sistema de Gestión de la Seguridad y Salud en el Trabajo de la empresa;</w:t>
            </w:r>
          </w:p>
          <w:p w14:paraId="41C8F396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9EDD25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Informar oportunamente al empleador o contratante acerca de los peligros y riesgos latentes en su sitio de trabajo;</w:t>
            </w:r>
          </w:p>
          <w:p w14:paraId="72A3D3E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163334D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Participar en las actividades de capacitación en seguridad y salud en el trabajo definido en el plan de capacitación del SG–SST; y</w:t>
            </w:r>
          </w:p>
          <w:p w14:paraId="0D0B940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3BD2AEF7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Participar y contribuir al cumplimiento de los objetivos del Sistema de Gestión de la Seguridad y Salud en el Trabajo SG-SST.</w:t>
            </w:r>
          </w:p>
          <w:p w14:paraId="0E27B00A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</w:tc>
      </w:tr>
    </w:tbl>
    <w:p w14:paraId="09FFF8B0" w14:textId="77777777" w:rsidR="00BE5D9E" w:rsidRDefault="00BE5D9E" w:rsidP="00BE5D9E">
      <w:pPr>
        <w:numPr>
          <w:ilvl w:val="0"/>
          <w:numId w:val="22"/>
        </w:num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Tiempo de inversión:</w:t>
      </w:r>
    </w:p>
    <w:p w14:paraId="60061E4C" w14:textId="77777777" w:rsidR="00BE5D9E" w:rsidRDefault="00BE5D9E" w:rsidP="00BE5D9E">
      <w:p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</w:p>
    <w:p w14:paraId="5D2A5F40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Estas actividades son convocadas por la Subdirección de Gestión Humana – </w:t>
      </w:r>
      <w:r w:rsidR="00B7562E">
        <w:rPr>
          <w:rFonts w:ascii="Arial" w:hAnsi="Arial" w:cs="Arial"/>
        </w:rPr>
        <w:t>Grupo</w:t>
      </w:r>
      <w:r>
        <w:rPr>
          <w:rFonts w:ascii="Arial" w:hAnsi="Arial" w:cs="Arial"/>
        </w:rPr>
        <w:t xml:space="preserve"> de Seguridad y Salud en el Trabajo - en el marco de las actividades del Sistema de Gestión en Seguridad Y Salud en el Trabajo SG-SST </w:t>
      </w:r>
      <w:proofErr w:type="gramStart"/>
      <w:r w:rsidR="00D20158">
        <w:rPr>
          <w:rFonts w:ascii="Arial" w:hAnsi="Arial" w:cs="Arial"/>
        </w:rPr>
        <w:t>De acuerdo a</w:t>
      </w:r>
      <w:proofErr w:type="gramEnd"/>
      <w:r w:rsidR="00D20158">
        <w:rPr>
          <w:rFonts w:ascii="Arial" w:hAnsi="Arial" w:cs="Arial"/>
        </w:rPr>
        <w:t xml:space="preserve"> la OMS para generar un impacto positivo a la salud recomienda</w:t>
      </w:r>
      <w:r w:rsidR="00B7562E">
        <w:rPr>
          <w:rFonts w:ascii="Arial" w:hAnsi="Arial" w:cs="Arial"/>
        </w:rPr>
        <w:t xml:space="preserve"> practicar actividad física de: </w:t>
      </w:r>
    </w:p>
    <w:p w14:paraId="44EAFD9C" w14:textId="77777777" w:rsidR="00D20158" w:rsidRDefault="00D20158" w:rsidP="00D20158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48F89A81" w14:textId="77777777" w:rsidR="00D20158" w:rsidRDefault="00D20158" w:rsidP="00D20158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a la semana como mínimo. </w:t>
      </w:r>
    </w:p>
    <w:p w14:paraId="439E9864" w14:textId="77777777" w:rsidR="00D20158" w:rsidRDefault="00D20158" w:rsidP="00D20158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a la semana como máximo. </w:t>
      </w:r>
    </w:p>
    <w:p w14:paraId="4B94D5A5" w14:textId="77777777" w:rsidR="003272C6" w:rsidRDefault="003272C6" w:rsidP="003272C6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rPr>
          <w:rFonts w:ascii="Arial" w:hAnsi="Arial" w:cs="Arial"/>
        </w:rPr>
      </w:pPr>
    </w:p>
    <w:p w14:paraId="42FC472F" w14:textId="77777777" w:rsidR="00BE5D9E" w:rsidRDefault="003272C6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Dadas las recomendaciones escoja el tiempo que </w:t>
      </w:r>
      <w:proofErr w:type="gramStart"/>
      <w:r>
        <w:rPr>
          <w:rFonts w:ascii="Arial" w:hAnsi="Arial" w:cs="Arial"/>
        </w:rPr>
        <w:t>va</w:t>
      </w:r>
      <w:proofErr w:type="gramEnd"/>
      <w:r>
        <w:rPr>
          <w:rFonts w:ascii="Arial" w:hAnsi="Arial" w:cs="Arial"/>
        </w:rPr>
        <w:t xml:space="preserve"> realizar la actividad física: </w:t>
      </w:r>
    </w:p>
    <w:p w14:paraId="3DEEC669" w14:textId="77777777" w:rsidR="003272C6" w:rsidRDefault="003272C6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3E083B96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</w:t>
      </w:r>
      <w:r w:rsidR="00B7562E">
        <w:rPr>
          <w:rFonts w:ascii="Arial" w:hAnsi="Arial" w:cs="Arial"/>
        </w:rPr>
        <w:t>a la semana ___</w:t>
      </w:r>
    </w:p>
    <w:p w14:paraId="48E3F1FD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</w:t>
      </w:r>
      <w:r w:rsidR="00B7562E">
        <w:rPr>
          <w:rFonts w:ascii="Arial" w:hAnsi="Arial" w:cs="Arial"/>
        </w:rPr>
        <w:t>a la semana ___</w:t>
      </w:r>
    </w:p>
    <w:p w14:paraId="474D5AD2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proofErr w:type="gramStart"/>
      <w:r>
        <w:rPr>
          <w:rFonts w:ascii="Arial" w:hAnsi="Arial" w:cs="Arial"/>
        </w:rPr>
        <w:t>Horas</w:t>
      </w:r>
      <w:proofErr w:type="gramEnd"/>
      <w:r w:rsidR="00B7562E">
        <w:rPr>
          <w:rFonts w:ascii="Arial" w:hAnsi="Arial" w:cs="Arial"/>
        </w:rPr>
        <w:t xml:space="preserve"> a la semana ___</w:t>
      </w:r>
      <w:r w:rsidR="00E80DE1">
        <w:rPr>
          <w:rFonts w:ascii="Arial" w:hAnsi="Arial" w:cs="Arial"/>
        </w:rPr>
        <w:t xml:space="preserve"> </w:t>
      </w:r>
    </w:p>
    <w:p w14:paraId="42359B7F" w14:textId="77777777" w:rsidR="003272C6" w:rsidRDefault="003272C6" w:rsidP="003272C6">
      <w:pPr>
        <w:numPr>
          <w:ilvl w:val="0"/>
          <w:numId w:val="32"/>
        </w:num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proofErr w:type="gramStart"/>
      <w:r>
        <w:rPr>
          <w:rFonts w:ascii="Arial" w:hAnsi="Arial" w:cs="Arial"/>
        </w:rPr>
        <w:t>Horas</w:t>
      </w:r>
      <w:proofErr w:type="gramEnd"/>
      <w:r>
        <w:rPr>
          <w:rFonts w:ascii="Arial" w:hAnsi="Arial" w:cs="Arial"/>
        </w:rPr>
        <w:t xml:space="preserve"> </w:t>
      </w:r>
      <w:r w:rsidR="00B7562E">
        <w:rPr>
          <w:rFonts w:ascii="Arial" w:hAnsi="Arial" w:cs="Arial"/>
        </w:rPr>
        <w:t>a la semana ___</w:t>
      </w:r>
    </w:p>
    <w:p w14:paraId="3656B9AB" w14:textId="77777777" w:rsidR="00BE5D9E" w:rsidRDefault="00BE5D9E" w:rsidP="00FF2688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p w14:paraId="45FB0818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049F31CB" w14:textId="77777777" w:rsidR="00C552F4" w:rsidRDefault="00C552F4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53128261" w14:textId="77777777" w:rsidR="00C552F4" w:rsidRDefault="00C552F4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71B96402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 1</w:t>
      </w:r>
      <w:r>
        <w:rPr>
          <w:rFonts w:ascii="Arial" w:hAnsi="Arial" w:cs="Arial"/>
        </w:rPr>
        <w:t>: En caso de no poder asistir a las actividades programadas, deberá comunicar a través de correo electrónico, a la Subdirección de Gestión Humana – Seguridad y Salud en el Trabajo- esta situación, exponiendo su justa causa.</w:t>
      </w:r>
    </w:p>
    <w:p w14:paraId="62486C05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5B0F182A" w14:textId="77777777" w:rsidR="00214A60" w:rsidRDefault="009B1A2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NOTA 2: </w:t>
      </w:r>
      <w:r w:rsidRPr="009B1A2E">
        <w:rPr>
          <w:rFonts w:ascii="Arial" w:hAnsi="Arial" w:cs="Arial"/>
        </w:rPr>
        <w:t xml:space="preserve">El horario de programación será </w:t>
      </w:r>
      <w:r>
        <w:rPr>
          <w:rFonts w:ascii="Arial" w:hAnsi="Arial" w:cs="Arial"/>
        </w:rPr>
        <w:t>coordinado semanalmente con cada persona según con la disponibilidad que cuente</w:t>
      </w:r>
      <w:r w:rsidR="001F5DE0">
        <w:rPr>
          <w:rFonts w:ascii="Arial" w:hAnsi="Arial" w:cs="Arial"/>
        </w:rPr>
        <w:t xml:space="preserve"> el profesional a cargo el y espacio saludable.</w:t>
      </w:r>
    </w:p>
    <w:p w14:paraId="4101652C" w14:textId="77777777" w:rsidR="00B7562E" w:rsidRDefault="00B7562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58DC1998" w14:textId="77777777" w:rsidR="00B7562E" w:rsidRDefault="00B7562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 w:rsidRPr="00B7562E">
        <w:rPr>
          <w:rFonts w:ascii="Arial" w:hAnsi="Arial" w:cs="Arial"/>
          <w:b/>
        </w:rPr>
        <w:t>NOTA 3:</w:t>
      </w:r>
      <w:r>
        <w:rPr>
          <w:rFonts w:ascii="Arial" w:hAnsi="Arial" w:cs="Arial"/>
        </w:rPr>
        <w:t xml:space="preserve"> El espacio de entrenamiento podrá ser compartido con otros colaboradores.</w:t>
      </w:r>
    </w:p>
    <w:p w14:paraId="4B99056E" w14:textId="77777777" w:rsidR="00BE5D9E" w:rsidRDefault="00BE5D9E" w:rsidP="00BE5D9E">
      <w:pPr>
        <w:jc w:val="both"/>
        <w:rPr>
          <w:rFonts w:ascii="Arial" w:hAnsi="Arial" w:cs="Arial"/>
        </w:rPr>
      </w:pPr>
    </w:p>
    <w:p w14:paraId="160A7CA9" w14:textId="77777777" w:rsidR="00BE5D9E" w:rsidRPr="009B1A2E" w:rsidRDefault="00BE5D9E" w:rsidP="009B1A2E">
      <w:pPr>
        <w:numPr>
          <w:ilvl w:val="0"/>
          <w:numId w:val="22"/>
        </w:numPr>
        <w:ind w:left="426" w:hanging="568"/>
        <w:jc w:val="both"/>
        <w:rPr>
          <w:rFonts w:ascii="Arial" w:hAnsi="Arial" w:cs="Arial"/>
        </w:rPr>
      </w:pPr>
      <w:r w:rsidRPr="3ED01225">
        <w:rPr>
          <w:rFonts w:ascii="Arial" w:hAnsi="Arial" w:cs="Arial"/>
          <w:b/>
          <w:bCs/>
        </w:rPr>
        <w:t>Obligaciones de los participantes:</w:t>
      </w:r>
    </w:p>
    <w:p w14:paraId="760DF06A" w14:textId="0E249F4C" w:rsidR="3ED01225" w:rsidRDefault="3ED01225" w:rsidP="3ED01225">
      <w:pPr>
        <w:ind w:left="426" w:hanging="568"/>
        <w:jc w:val="both"/>
        <w:rPr>
          <w:rFonts w:ascii="Arial" w:hAnsi="Arial" w:cs="Arial"/>
        </w:rPr>
      </w:pPr>
    </w:p>
    <w:p w14:paraId="71DBC2C4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Tener disponibilidad </w:t>
      </w:r>
      <w:r w:rsidR="00F943F7">
        <w:rPr>
          <w:rFonts w:ascii="Arial" w:hAnsi="Arial" w:cs="Arial"/>
          <w:sz w:val="20"/>
          <w:szCs w:val="20"/>
          <w:lang w:val="es-CO"/>
        </w:rPr>
        <w:t xml:space="preserve">del total del tiempo que dure </w:t>
      </w:r>
      <w:r w:rsidR="00B7562E">
        <w:rPr>
          <w:rFonts w:ascii="Arial" w:hAnsi="Arial" w:cs="Arial"/>
          <w:sz w:val="20"/>
          <w:szCs w:val="20"/>
          <w:lang w:val="es-CO"/>
        </w:rPr>
        <w:t>la actividad según lo programado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50125AAE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un compromiso efectivo con su salud.</w:t>
      </w:r>
    </w:p>
    <w:p w14:paraId="68A2B3F3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voluntad para desarrollar los ejercicios.</w:t>
      </w:r>
    </w:p>
    <w:p w14:paraId="2716C544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Asistir a todos los encuentros </w:t>
      </w:r>
      <w:r w:rsidR="008F5212">
        <w:rPr>
          <w:rFonts w:ascii="Arial" w:hAnsi="Arial" w:cs="Arial"/>
          <w:sz w:val="20"/>
          <w:szCs w:val="20"/>
          <w:lang w:val="es-CO"/>
        </w:rPr>
        <w:t>en</w:t>
      </w:r>
      <w:r w:rsidR="00DA26AB">
        <w:rPr>
          <w:rFonts w:ascii="Arial" w:hAnsi="Arial" w:cs="Arial"/>
          <w:sz w:val="20"/>
          <w:szCs w:val="20"/>
          <w:lang w:val="es-CO"/>
        </w:rPr>
        <w:t xml:space="preserve"> </w:t>
      </w:r>
      <w:r w:rsidR="008F5212">
        <w:rPr>
          <w:rFonts w:ascii="Arial" w:hAnsi="Arial" w:cs="Arial"/>
          <w:sz w:val="20"/>
          <w:szCs w:val="20"/>
          <w:lang w:val="es-CO"/>
        </w:rPr>
        <w:t xml:space="preserve">los </w:t>
      </w:r>
      <w:r w:rsidR="00DA26AB">
        <w:rPr>
          <w:rFonts w:ascii="Arial" w:hAnsi="Arial" w:cs="Arial"/>
          <w:sz w:val="20"/>
          <w:szCs w:val="20"/>
          <w:lang w:val="es-CO"/>
        </w:rPr>
        <w:t>espacios agendados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04981AE5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Hacer uso eficiente y responsable de los implementos suministrados por la entidad para la ejecución de los ejercicios.</w:t>
      </w:r>
    </w:p>
    <w:p w14:paraId="313C9F28" w14:textId="77777777" w:rsidR="00BE5D9E" w:rsidRDefault="00214A60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214A60">
        <w:rPr>
          <w:rFonts w:ascii="Arial" w:hAnsi="Arial" w:cs="Arial"/>
          <w:sz w:val="20"/>
          <w:szCs w:val="20"/>
          <w:lang w:val="es-CO"/>
        </w:rPr>
        <w:t>Traer su respectiva hidratación (Preferiblemente agua) y toalla pequeña de uso personal.</w:t>
      </w:r>
    </w:p>
    <w:p w14:paraId="3B5316E4" w14:textId="77777777" w:rsidR="00214A60" w:rsidRDefault="00B7562E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A</w:t>
      </w:r>
      <w:r w:rsidR="00214A60" w:rsidRPr="00214A60">
        <w:rPr>
          <w:rFonts w:ascii="Arial" w:hAnsi="Arial" w:cs="Arial"/>
          <w:sz w:val="20"/>
          <w:szCs w:val="20"/>
          <w:lang w:val="es-CO"/>
        </w:rPr>
        <w:t>sistir con la indumentaria adecuada ya sea sudadera o pantaloneta, camisa cómoda, y tenis deportivos. En caso de no llevarla indumentaria adecuada el funcionario no podrá realizar la actividad física programada para la sesión.</w:t>
      </w:r>
    </w:p>
    <w:p w14:paraId="42CA050B" w14:textId="77777777" w:rsidR="00214A60" w:rsidRDefault="00214A60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Seguir las instrucciones de biosegurida</w:t>
      </w:r>
      <w:r w:rsidR="001A295F">
        <w:rPr>
          <w:rFonts w:ascii="Arial" w:hAnsi="Arial" w:cs="Arial"/>
          <w:sz w:val="20"/>
          <w:szCs w:val="20"/>
          <w:lang w:val="es-CO"/>
        </w:rPr>
        <w:t xml:space="preserve">d, el </w:t>
      </w:r>
      <w:r>
        <w:rPr>
          <w:rFonts w:ascii="Arial" w:hAnsi="Arial" w:cs="Arial"/>
          <w:sz w:val="20"/>
          <w:szCs w:val="20"/>
          <w:lang w:val="es-CO"/>
        </w:rPr>
        <w:t xml:space="preserve">uso </w:t>
      </w:r>
      <w:r w:rsidR="003272C6">
        <w:rPr>
          <w:rFonts w:ascii="Arial" w:hAnsi="Arial" w:cs="Arial"/>
          <w:sz w:val="20"/>
          <w:szCs w:val="20"/>
          <w:lang w:val="es-CO"/>
        </w:rPr>
        <w:t xml:space="preserve">adecuado de elementos de protección personal </w:t>
      </w:r>
      <w:r w:rsidR="001A295F">
        <w:rPr>
          <w:rFonts w:ascii="Arial" w:hAnsi="Arial" w:cs="Arial"/>
          <w:sz w:val="20"/>
          <w:szCs w:val="20"/>
          <w:lang w:val="es-CO"/>
        </w:rPr>
        <w:t xml:space="preserve">como </w:t>
      </w:r>
      <w:r w:rsidR="00E336FA">
        <w:rPr>
          <w:rFonts w:ascii="Arial" w:hAnsi="Arial" w:cs="Arial"/>
          <w:sz w:val="20"/>
          <w:szCs w:val="20"/>
          <w:lang w:val="es-CO"/>
        </w:rPr>
        <w:t>el tapabocas</w:t>
      </w:r>
      <w:r w:rsidR="003272C6">
        <w:rPr>
          <w:rFonts w:ascii="Arial" w:hAnsi="Arial" w:cs="Arial"/>
          <w:sz w:val="20"/>
          <w:szCs w:val="20"/>
          <w:lang w:val="es-CO"/>
        </w:rPr>
        <w:t xml:space="preserve"> </w:t>
      </w:r>
      <w:r w:rsidR="001A295F">
        <w:rPr>
          <w:rFonts w:ascii="Arial" w:hAnsi="Arial" w:cs="Arial"/>
          <w:sz w:val="20"/>
          <w:szCs w:val="20"/>
          <w:lang w:val="es-CO"/>
        </w:rPr>
        <w:t xml:space="preserve">convencional, también realizar </w:t>
      </w:r>
      <w:r w:rsidR="00E336FA">
        <w:rPr>
          <w:rFonts w:ascii="Arial" w:hAnsi="Arial" w:cs="Arial"/>
          <w:sz w:val="20"/>
          <w:szCs w:val="20"/>
          <w:lang w:val="es-CO"/>
        </w:rPr>
        <w:t>el lavado</w:t>
      </w:r>
      <w:r>
        <w:rPr>
          <w:rFonts w:ascii="Arial" w:hAnsi="Arial" w:cs="Arial"/>
          <w:sz w:val="20"/>
          <w:szCs w:val="20"/>
          <w:lang w:val="es-CO"/>
        </w:rPr>
        <w:t xml:space="preserve"> de manos</w:t>
      </w:r>
      <w:r w:rsidR="001A295F">
        <w:rPr>
          <w:rFonts w:ascii="Arial" w:hAnsi="Arial" w:cs="Arial"/>
          <w:sz w:val="20"/>
          <w:szCs w:val="20"/>
          <w:lang w:val="es-CO"/>
        </w:rPr>
        <w:t xml:space="preserve"> antes de realizar la actividad física y mantener el distanciamiento físico durante la actividad física. </w:t>
      </w:r>
    </w:p>
    <w:p w14:paraId="1E8B1A9B" w14:textId="77777777" w:rsidR="00214A60" w:rsidRPr="00214A60" w:rsidRDefault="00214A60" w:rsidP="00214A6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Informar cualquier situación </w:t>
      </w:r>
      <w:r w:rsidR="001A295F">
        <w:rPr>
          <w:rFonts w:ascii="Arial" w:hAnsi="Arial" w:cs="Arial"/>
          <w:sz w:val="20"/>
          <w:szCs w:val="20"/>
          <w:lang w:val="es-CO"/>
        </w:rPr>
        <w:t xml:space="preserve">de salud </w:t>
      </w:r>
      <w:r w:rsidR="00F943F7">
        <w:rPr>
          <w:rFonts w:ascii="Arial" w:hAnsi="Arial" w:cs="Arial"/>
          <w:sz w:val="20"/>
          <w:szCs w:val="20"/>
          <w:lang w:val="es-CO"/>
        </w:rPr>
        <w:t xml:space="preserve">que genere riesgo al momento de realizar actividad física. </w:t>
      </w:r>
    </w:p>
    <w:p w14:paraId="1299C43A" w14:textId="77777777" w:rsidR="009B1A2E" w:rsidRDefault="009B1A2E" w:rsidP="009B1A2E">
      <w:pPr>
        <w:ind w:right="114"/>
        <w:jc w:val="both"/>
        <w:rPr>
          <w:rFonts w:ascii="Arial" w:hAnsi="Arial" w:cs="Arial"/>
          <w:lang w:val="es-CO"/>
        </w:rPr>
      </w:pPr>
    </w:p>
    <w:p w14:paraId="4AB00255" w14:textId="77777777" w:rsidR="00BE5D9E" w:rsidRDefault="00BE5D9E" w:rsidP="009B1A2E">
      <w:pPr>
        <w:ind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>Acepto las condiciones establecidas para la participac</w:t>
      </w:r>
      <w:r w:rsidR="00E336FA">
        <w:rPr>
          <w:rFonts w:ascii="Arial" w:hAnsi="Arial" w:cs="Arial"/>
        </w:rPr>
        <w:t xml:space="preserve">ión </w:t>
      </w:r>
      <w:r w:rsidR="00261687">
        <w:rPr>
          <w:rFonts w:ascii="Arial" w:hAnsi="Arial" w:cs="Arial"/>
        </w:rPr>
        <w:t>en</w:t>
      </w:r>
      <w:r w:rsidR="00E336FA">
        <w:rPr>
          <w:rFonts w:ascii="Arial" w:hAnsi="Arial" w:cs="Arial"/>
        </w:rPr>
        <w:t xml:space="preserve"> las actividades del PVE cardiovascular</w:t>
      </w:r>
      <w:r>
        <w:rPr>
          <w:rFonts w:ascii="Arial" w:hAnsi="Arial" w:cs="Arial"/>
        </w:rPr>
        <w:t xml:space="preserve"> y en el evento de falta o incumplimiento de las condiciones o exigencias </w:t>
      </w:r>
      <w:proofErr w:type="gramStart"/>
      <w:r>
        <w:rPr>
          <w:rFonts w:ascii="Arial" w:hAnsi="Arial" w:cs="Arial"/>
        </w:rPr>
        <w:t>del mismo</w:t>
      </w:r>
      <w:proofErr w:type="gramEnd"/>
      <w:r>
        <w:rPr>
          <w:rFonts w:ascii="Arial" w:hAnsi="Arial" w:cs="Arial"/>
        </w:rPr>
        <w:t>, asumiré las responsabilidades que se puedan generar.</w:t>
      </w:r>
    </w:p>
    <w:p w14:paraId="4DDBEF00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p w14:paraId="1C6F918E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constancia: </w:t>
      </w:r>
    </w:p>
    <w:p w14:paraId="3461D779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55"/>
        <w:gridCol w:w="2385"/>
        <w:gridCol w:w="1800"/>
        <w:gridCol w:w="2760"/>
      </w:tblGrid>
      <w:tr w:rsidR="3ED01225" w14:paraId="4384811D" w14:textId="77777777" w:rsidTr="3ED01225">
        <w:trPr>
          <w:trHeight w:val="45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916708" w14:textId="13DBBF78" w:rsidR="3ED01225" w:rsidRDefault="3ED01225" w:rsidP="3ED01225">
            <w:pPr>
              <w:spacing w:line="259" w:lineRule="auto"/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Nombre del Contratista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F36477" w14:textId="67D792DD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ESCRIBA EL NOMBRE DEL CONTRATISTA</w:t>
            </w:r>
          </w:p>
        </w:tc>
      </w:tr>
      <w:tr w:rsidR="3ED01225" w14:paraId="1841137A" w14:textId="77777777" w:rsidTr="3ED01225">
        <w:trPr>
          <w:trHeight w:val="39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430C27" w14:textId="26A308AB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Firma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14DF01" w14:textId="0A90E779" w:rsidR="3ED01225" w:rsidRDefault="3ED01225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FIRME COMO APARECE EN SU CEDULA</w:t>
            </w:r>
          </w:p>
        </w:tc>
      </w:tr>
      <w:tr w:rsidR="3ED01225" w14:paraId="142D5783" w14:textId="77777777" w:rsidTr="3ED01225">
        <w:trPr>
          <w:trHeight w:val="36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FE28F1" w14:textId="7B86FA53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N° del contrato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B0233A" w14:textId="72164EC9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N° DE CTO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D81803" w14:textId="563181A5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Dependencia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D51042" w14:textId="12F9C5A2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DEPENDENCIA</w:t>
            </w:r>
          </w:p>
        </w:tc>
      </w:tr>
      <w:tr w:rsidR="3ED01225" w14:paraId="0D1350DE" w14:textId="77777777" w:rsidTr="3ED01225">
        <w:trPr>
          <w:trHeight w:val="405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85EA0A" w14:textId="2719DE6F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ARL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13E45B" w14:textId="51D7FD83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ASEGURADORA DE RIESGOS LABORALES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63CEE3" w14:textId="786D3F36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EPS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1FE969" w14:textId="7A5188C8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EMPRESA PRESTADORA DE SALUD</w:t>
            </w:r>
          </w:p>
        </w:tc>
      </w:tr>
      <w:tr w:rsidR="3ED01225" w14:paraId="031DC7AC" w14:textId="77777777" w:rsidTr="3ED01225">
        <w:trPr>
          <w:trHeight w:val="405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2C07F8" w14:textId="1D402315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Correo Electrónico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F1BF12" w14:textId="280D8DC2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CORREO ELECTRONICO</w:t>
            </w:r>
          </w:p>
        </w:tc>
      </w:tr>
      <w:tr w:rsidR="3ED01225" w14:paraId="74AE23FD" w14:textId="77777777" w:rsidTr="3ED01225">
        <w:trPr>
          <w:trHeight w:val="405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090721" w14:textId="20B5554F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Celular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507603" w14:textId="5AF7F179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NUMERO DE CELULAR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9CC939" w14:textId="0EAF253C" w:rsidR="3ED01225" w:rsidRDefault="3ED01225" w:rsidP="3ED01225">
            <w:pPr>
              <w:ind w:right="114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Extensión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37CCB1" w14:textId="141DFF63" w:rsidR="3ED01225" w:rsidRDefault="3ED01225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NUMERO DE EXTENSION</w:t>
            </w:r>
          </w:p>
        </w:tc>
      </w:tr>
      <w:tr w:rsidR="3ED01225" w14:paraId="0F752CB5" w14:textId="77777777" w:rsidTr="3ED01225">
        <w:trPr>
          <w:trHeight w:val="450"/>
          <w:jc w:val="center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602741" w14:textId="4575F293" w:rsidR="3ED01225" w:rsidRDefault="3ED01225" w:rsidP="3ED01225">
            <w:pPr>
              <w:ind w:right="114"/>
              <w:rPr>
                <w:rFonts w:ascii="Arial" w:eastAsia="Arial" w:hAnsi="Arial" w:cs="Arial"/>
                <w:color w:val="000000" w:themeColor="text1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>Vo/Bo Supervisor del contrato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197464" w14:textId="4B8AA165" w:rsidR="3ED01225" w:rsidRDefault="3ED01225" w:rsidP="3ED01225">
            <w:pPr>
              <w:spacing w:line="259" w:lineRule="auto"/>
              <w:ind w:right="114"/>
              <w:jc w:val="both"/>
              <w:rPr>
                <w:rFonts w:ascii="Arial" w:eastAsia="Arial" w:hAnsi="Arial" w:cs="Arial"/>
                <w:color w:val="D9D9D9" w:themeColor="background1" w:themeShade="D9"/>
                <w:sz w:val="16"/>
                <w:szCs w:val="16"/>
              </w:rPr>
            </w:pP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Nombre: </w:t>
            </w: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INDIQUE NOMBRE DEL SUPERVISOR DEL CONTRATO       </w:t>
            </w:r>
            <w:r w:rsidRPr="3ED0122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                                Firma:  </w:t>
            </w:r>
            <w:r w:rsidRPr="3ED01225">
              <w:rPr>
                <w:rFonts w:ascii="Arial" w:eastAsia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FIRME COMO APARECE EN SU CEDULA</w:t>
            </w:r>
          </w:p>
        </w:tc>
      </w:tr>
    </w:tbl>
    <w:p w14:paraId="110FFD37" w14:textId="1FAEA8AF" w:rsidR="00F41F88" w:rsidRPr="00F41F88" w:rsidRDefault="00F41F88" w:rsidP="00230B91">
      <w:pPr>
        <w:tabs>
          <w:tab w:val="left" w:pos="3315"/>
        </w:tabs>
        <w:rPr>
          <w:rFonts w:ascii="Arial" w:hAnsi="Arial"/>
          <w:sz w:val="22"/>
          <w:szCs w:val="22"/>
        </w:rPr>
      </w:pPr>
    </w:p>
    <w:sectPr w:rsidR="00F41F88" w:rsidRPr="00F41F88" w:rsidSect="00230B9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509D" w14:textId="77777777" w:rsidR="00585C69" w:rsidRDefault="00585C69">
      <w:r>
        <w:separator/>
      </w:r>
    </w:p>
  </w:endnote>
  <w:endnote w:type="continuationSeparator" w:id="0">
    <w:p w14:paraId="10FF513D" w14:textId="77777777" w:rsidR="00585C69" w:rsidRDefault="0058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54AD7" w:rsidRDefault="00A54AD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0FF5F2" w14:textId="77777777" w:rsidR="00A54AD7" w:rsidRDefault="00A54AD7">
    <w:pPr>
      <w:pStyle w:val="Piedepgina"/>
      <w:ind w:right="360"/>
    </w:pPr>
  </w:p>
  <w:p w14:paraId="5630AD66" w14:textId="77777777" w:rsidR="00A54AD7" w:rsidRDefault="00A54A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DC1F" w14:textId="77777777" w:rsidR="00A54AD7" w:rsidRPr="00E825A2" w:rsidRDefault="00A54AD7" w:rsidP="00E825A2">
    <w:pPr>
      <w:pStyle w:val="Piedepgina"/>
      <w:ind w:right="-24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ab/>
      <w:t xml:space="preserve">                                 </w:t>
    </w:r>
    <w:r w:rsidRPr="00FF7CD3">
      <w:rPr>
        <w:rStyle w:val="Nmerodepgina"/>
        <w:rFonts w:ascii="Arial" w:hAnsi="Arial"/>
        <w:sz w:val="16"/>
      </w:rPr>
      <w:t xml:space="preserve">                                                                                              </w:t>
    </w:r>
    <w:r>
      <w:rPr>
        <w:rStyle w:val="Nmerodepgina"/>
        <w:rFonts w:ascii="Arial" w:hAnsi="Arial"/>
        <w:sz w:val="16"/>
      </w:rPr>
      <w:t xml:space="preserve">                               </w:t>
    </w:r>
  </w:p>
  <w:p w14:paraId="637805D2" w14:textId="77777777" w:rsidR="00A54AD7" w:rsidRDefault="00A54AD7" w:rsidP="00497101">
    <w:pPr>
      <w:pStyle w:val="Piedepgina"/>
    </w:pPr>
  </w:p>
  <w:p w14:paraId="463F29E8" w14:textId="77777777" w:rsidR="00196778" w:rsidRPr="00497101" w:rsidRDefault="00196778" w:rsidP="00497101">
    <w:pPr>
      <w:pStyle w:val="Piedepgina"/>
    </w:pPr>
  </w:p>
  <w:p w14:paraId="3B7B4B86" w14:textId="77777777" w:rsidR="00A54AD7" w:rsidRDefault="00A54A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A54AD7" w:rsidRDefault="00A54AD7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0CE51" w14:textId="77777777" w:rsidR="00585C69" w:rsidRDefault="00585C69">
      <w:r>
        <w:separator/>
      </w:r>
    </w:p>
  </w:footnote>
  <w:footnote w:type="continuationSeparator" w:id="0">
    <w:p w14:paraId="2A1B95ED" w14:textId="77777777" w:rsidR="00585C69" w:rsidRDefault="00585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1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25"/>
      <w:gridCol w:w="1680"/>
      <w:gridCol w:w="4442"/>
      <w:gridCol w:w="1405"/>
      <w:gridCol w:w="1442"/>
    </w:tblGrid>
    <w:tr w:rsidR="00B80641" w:rsidRPr="006545B6" w14:paraId="76724BDC" w14:textId="77777777" w:rsidTr="0FAE7AAD">
      <w:trPr>
        <w:cantSplit/>
        <w:trHeight w:val="471"/>
        <w:jc w:val="center"/>
      </w:trPr>
      <w:tc>
        <w:tcPr>
          <w:tcW w:w="2254" w:type="dxa"/>
          <w:vMerge w:val="restart"/>
          <w:vAlign w:val="center"/>
        </w:tcPr>
        <w:p w14:paraId="6B699379" w14:textId="77777777" w:rsidR="00B80641" w:rsidRDefault="00B80641" w:rsidP="00B80641">
          <w:pPr>
            <w:jc w:val="center"/>
          </w:pPr>
        </w:p>
        <w:p w14:paraId="3FE9F23F" w14:textId="77777777" w:rsidR="00B80641" w:rsidRDefault="00634968" w:rsidP="00B80641">
          <w:pPr>
            <w:jc w:val="center"/>
          </w:pPr>
          <w:r>
            <w:rPr>
              <w:noProof/>
            </w:rPr>
            <w:drawing>
              <wp:inline distT="0" distB="0" distL="0" distR="0" wp14:anchorId="36B1523F" wp14:editId="07777777">
                <wp:extent cx="838200" cy="847725"/>
                <wp:effectExtent l="0" t="0" r="0" b="0"/>
                <wp:docPr id="1" name="Imagen 1" descr="Logo Min Interi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in Interi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72F646" w14:textId="77777777" w:rsidR="00B80641" w:rsidRPr="006545B6" w:rsidRDefault="00B80641" w:rsidP="00B80641">
          <w:pPr>
            <w:jc w:val="center"/>
          </w:pPr>
        </w:p>
      </w:tc>
      <w:tc>
        <w:tcPr>
          <w:tcW w:w="1701" w:type="dxa"/>
          <w:shd w:val="clear" w:color="auto" w:fill="FFFFFF" w:themeFill="background1"/>
          <w:vAlign w:val="center"/>
        </w:tcPr>
        <w:p w14:paraId="5B9D739A" w14:textId="77777777" w:rsidR="00B80641" w:rsidRPr="002320A9" w:rsidRDefault="00B80641" w:rsidP="00B80641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PROCESO</w:t>
          </w:r>
        </w:p>
      </w:tc>
      <w:tc>
        <w:tcPr>
          <w:tcW w:w="4536" w:type="dxa"/>
          <w:shd w:val="clear" w:color="auto" w:fill="FFFFFF" w:themeFill="background1"/>
          <w:vAlign w:val="center"/>
        </w:tcPr>
        <w:p w14:paraId="7E4D2D40" w14:textId="77777777" w:rsidR="00B80641" w:rsidRPr="00F72952" w:rsidRDefault="00B80641" w:rsidP="00B80641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F72952">
            <w:rPr>
              <w:rFonts w:ascii="Arial" w:hAnsi="Arial" w:cs="Arial"/>
              <w:b/>
            </w:rPr>
            <w:t>GESTION DE BIENES Y SERVICIOS</w:t>
          </w:r>
        </w:p>
      </w:tc>
      <w:tc>
        <w:tcPr>
          <w:tcW w:w="1417" w:type="dxa"/>
          <w:shd w:val="clear" w:color="auto" w:fill="FFFFFF" w:themeFill="background1"/>
          <w:vAlign w:val="center"/>
        </w:tcPr>
        <w:p w14:paraId="4BFB246C" w14:textId="77777777" w:rsidR="00B80641" w:rsidRPr="002320A9" w:rsidRDefault="00B80641" w:rsidP="00B8064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VERSIÓN</w:t>
          </w:r>
        </w:p>
      </w:tc>
      <w:tc>
        <w:tcPr>
          <w:tcW w:w="1454" w:type="dxa"/>
          <w:shd w:val="clear" w:color="auto" w:fill="FFFFFF" w:themeFill="background1"/>
          <w:vAlign w:val="center"/>
        </w:tcPr>
        <w:p w14:paraId="2953FD37" w14:textId="77777777" w:rsidR="00B80641" w:rsidRPr="002320A9" w:rsidRDefault="002F7722" w:rsidP="00B8064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03</w:t>
          </w:r>
        </w:p>
      </w:tc>
    </w:tr>
    <w:tr w:rsidR="00B80641" w:rsidRPr="006545B6" w14:paraId="02C8E2B8" w14:textId="77777777" w:rsidTr="0FAE7AAD">
      <w:trPr>
        <w:cantSplit/>
        <w:trHeight w:val="600"/>
        <w:jc w:val="center"/>
      </w:trPr>
      <w:tc>
        <w:tcPr>
          <w:tcW w:w="2254" w:type="dxa"/>
          <w:vMerge/>
        </w:tcPr>
        <w:p w14:paraId="08CE6F91" w14:textId="77777777" w:rsidR="00B80641" w:rsidRPr="006545B6" w:rsidRDefault="00B80641" w:rsidP="00B80641">
          <w:pPr>
            <w:jc w:val="both"/>
          </w:pPr>
        </w:p>
      </w:tc>
      <w:tc>
        <w:tcPr>
          <w:tcW w:w="1701" w:type="dxa"/>
          <w:vMerge w:val="restart"/>
          <w:shd w:val="clear" w:color="auto" w:fill="FFFFFF" w:themeFill="background1"/>
          <w:vAlign w:val="center"/>
        </w:tcPr>
        <w:p w14:paraId="0A262B47" w14:textId="77777777" w:rsidR="00B80641" w:rsidRPr="002320A9" w:rsidRDefault="00B80641" w:rsidP="00B80641">
          <w:pPr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FORMATO</w:t>
          </w:r>
        </w:p>
      </w:tc>
      <w:tc>
        <w:tcPr>
          <w:tcW w:w="4536" w:type="dxa"/>
          <w:vMerge w:val="restart"/>
          <w:shd w:val="clear" w:color="auto" w:fill="FFFFFF" w:themeFill="background1"/>
          <w:vAlign w:val="center"/>
        </w:tcPr>
        <w:p w14:paraId="4D56227C" w14:textId="77777777" w:rsidR="00B80641" w:rsidRPr="00F72952" w:rsidRDefault="00B80641" w:rsidP="00B80641">
          <w:pPr>
            <w:jc w:val="center"/>
            <w:rPr>
              <w:rFonts w:ascii="Arial" w:hAnsi="Arial" w:cs="Arial"/>
              <w:b/>
            </w:rPr>
          </w:pPr>
          <w:r w:rsidRPr="00F72952">
            <w:rPr>
              <w:rFonts w:ascii="Arial" w:hAnsi="Arial" w:cs="Arial"/>
              <w:b/>
            </w:rPr>
            <w:t xml:space="preserve">COMPROMISO DE AUTOCUIDADO PVE RIESGO CARDIOVASCULAR </w:t>
          </w:r>
          <w:r>
            <w:rPr>
              <w:rFonts w:ascii="Arial" w:hAnsi="Arial" w:cs="Arial"/>
              <w:b/>
            </w:rPr>
            <w:t>CONTRATISTAS</w:t>
          </w:r>
        </w:p>
      </w:tc>
      <w:tc>
        <w:tcPr>
          <w:tcW w:w="1417" w:type="dxa"/>
          <w:shd w:val="clear" w:color="auto" w:fill="FFFFFF" w:themeFill="background1"/>
          <w:vAlign w:val="center"/>
        </w:tcPr>
        <w:p w14:paraId="1DBF7D85" w14:textId="77777777" w:rsidR="00B80641" w:rsidRPr="002320A9" w:rsidRDefault="00B80641" w:rsidP="00B80641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2320A9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454" w:type="dxa"/>
          <w:shd w:val="clear" w:color="auto" w:fill="FFFFFF" w:themeFill="background1"/>
          <w:vAlign w:val="center"/>
        </w:tcPr>
        <w:p w14:paraId="4A3A48EB" w14:textId="77777777" w:rsidR="00B80641" w:rsidRPr="002320A9" w:rsidRDefault="00B80641" w:rsidP="00B80641">
          <w:pPr>
            <w:jc w:val="center"/>
            <w:rPr>
              <w:rFonts w:ascii="Arial" w:hAnsi="Arial" w:cs="Arial"/>
            </w:rPr>
          </w:pP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2F7722">
            <w:rPr>
              <w:rFonts w:ascii="Arial" w:hAnsi="Arial" w:cs="Arial"/>
              <w:b/>
              <w:bCs/>
              <w:noProof/>
              <w:snapToGrid w:val="0"/>
            </w:rPr>
            <w:t>1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2320A9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2F7722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B80641" w:rsidRPr="006545B6" w14:paraId="570DBC3C" w14:textId="77777777" w:rsidTr="0FAE7AAD">
      <w:trPr>
        <w:cantSplit/>
        <w:trHeight w:val="485"/>
        <w:jc w:val="center"/>
      </w:trPr>
      <w:tc>
        <w:tcPr>
          <w:tcW w:w="2254" w:type="dxa"/>
          <w:vMerge/>
        </w:tcPr>
        <w:p w14:paraId="61CDCEAD" w14:textId="77777777" w:rsidR="00B80641" w:rsidRPr="006545B6" w:rsidRDefault="00B80641" w:rsidP="00B80641">
          <w:pPr>
            <w:jc w:val="both"/>
          </w:pPr>
        </w:p>
      </w:tc>
      <w:tc>
        <w:tcPr>
          <w:tcW w:w="1701" w:type="dxa"/>
          <w:vMerge/>
        </w:tcPr>
        <w:p w14:paraId="6BB9E253" w14:textId="77777777" w:rsidR="00B80641" w:rsidRPr="002320A9" w:rsidRDefault="00B80641" w:rsidP="00B80641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536" w:type="dxa"/>
          <w:vMerge/>
        </w:tcPr>
        <w:p w14:paraId="23DE523C" w14:textId="77777777" w:rsidR="00B80641" w:rsidRPr="002320A9" w:rsidRDefault="00B80641" w:rsidP="00B80641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417" w:type="dxa"/>
          <w:shd w:val="clear" w:color="auto" w:fill="FFFFFF" w:themeFill="background1"/>
          <w:vAlign w:val="center"/>
        </w:tcPr>
        <w:p w14:paraId="4C55C7AC" w14:textId="77777777" w:rsidR="00B80641" w:rsidRPr="002320A9" w:rsidRDefault="00B80641" w:rsidP="00B8064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FECHA DE VIGENCIA</w:t>
          </w:r>
        </w:p>
      </w:tc>
      <w:tc>
        <w:tcPr>
          <w:tcW w:w="1454" w:type="dxa"/>
          <w:shd w:val="clear" w:color="auto" w:fill="FFFFFF" w:themeFill="background1"/>
          <w:vAlign w:val="center"/>
        </w:tcPr>
        <w:p w14:paraId="4677249F" w14:textId="4D50619A" w:rsidR="00B80641" w:rsidRPr="002320A9" w:rsidRDefault="004D4140" w:rsidP="0FAE7AAD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1C585C"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2E56223" w14:textId="77777777" w:rsidR="00A54AD7" w:rsidRPr="00230B91" w:rsidRDefault="00A54AD7" w:rsidP="00230B91">
    <w:pPr>
      <w:pStyle w:val="Encabezado"/>
    </w:pPr>
  </w:p>
  <w:p w14:paraId="07547A01" w14:textId="77777777" w:rsidR="00A54AD7" w:rsidRDefault="00A54A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A54AD7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A54AD7" w:rsidRDefault="00634968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4B2B8F7B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A54AD7" w:rsidRDefault="00A54AD7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A54AD7" w:rsidRDefault="00A54AD7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A54AD7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70DF9E56" w14:textId="77777777" w:rsidR="00A54AD7" w:rsidRDefault="00A54AD7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44E871BC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A54AD7" w:rsidRDefault="00A54AD7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A54AD7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A54AD7" w:rsidRDefault="00A54AD7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A54AD7" w:rsidRDefault="00A54AD7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144A5D23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738610EB" w14:textId="77777777" w:rsidR="00A54AD7" w:rsidRDefault="00A54A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7F4"/>
    <w:multiLevelType w:val="hybridMultilevel"/>
    <w:tmpl w:val="504CE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C620A6"/>
    <w:multiLevelType w:val="hybridMultilevel"/>
    <w:tmpl w:val="77521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E1D"/>
    <w:multiLevelType w:val="hybridMultilevel"/>
    <w:tmpl w:val="039E06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60F1"/>
    <w:multiLevelType w:val="hybridMultilevel"/>
    <w:tmpl w:val="C3A87D82"/>
    <w:lvl w:ilvl="0" w:tplc="5A1081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2FA9"/>
    <w:multiLevelType w:val="hybridMultilevel"/>
    <w:tmpl w:val="693C7AC8"/>
    <w:lvl w:ilvl="0" w:tplc="729C606A">
      <w:numFmt w:val="bullet"/>
      <w:lvlText w:val=""/>
      <w:lvlJc w:val="left"/>
      <w:pPr>
        <w:ind w:left="141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DB03A0"/>
    <w:multiLevelType w:val="hybridMultilevel"/>
    <w:tmpl w:val="94981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15AB6"/>
    <w:multiLevelType w:val="hybridMultilevel"/>
    <w:tmpl w:val="B35448D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3E15692"/>
    <w:multiLevelType w:val="hybridMultilevel"/>
    <w:tmpl w:val="D0BEAFEA"/>
    <w:lvl w:ilvl="0" w:tplc="5A1081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C52EC6"/>
    <w:multiLevelType w:val="singleLevel"/>
    <w:tmpl w:val="67D02A6E"/>
    <w:lvl w:ilvl="0">
      <w:start w:val="1"/>
      <w:numFmt w:val="bullet"/>
      <w:pStyle w:val="BodyTextIndent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02073F1"/>
    <w:multiLevelType w:val="hybridMultilevel"/>
    <w:tmpl w:val="42DA2D66"/>
    <w:lvl w:ilvl="0" w:tplc="0E0AFE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B65EB"/>
    <w:multiLevelType w:val="hybridMultilevel"/>
    <w:tmpl w:val="69986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3016C3F"/>
    <w:multiLevelType w:val="hybridMultilevel"/>
    <w:tmpl w:val="70FCF8F0"/>
    <w:lvl w:ilvl="0" w:tplc="7D62908A">
      <w:numFmt w:val="bullet"/>
      <w:lvlText w:val=""/>
      <w:lvlJc w:val="left"/>
      <w:pPr>
        <w:ind w:left="345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3" w15:restartNumberingAfterBreak="0">
    <w:nsid w:val="64513CD5"/>
    <w:multiLevelType w:val="hybridMultilevel"/>
    <w:tmpl w:val="A4106C6C"/>
    <w:lvl w:ilvl="0" w:tplc="729C606A">
      <w:numFmt w:val="bullet"/>
      <w:lvlText w:val=""/>
      <w:lvlJc w:val="left"/>
      <w:pPr>
        <w:ind w:left="705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9C56B2F"/>
    <w:multiLevelType w:val="hybridMultilevel"/>
    <w:tmpl w:val="DBFA9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905CB"/>
    <w:multiLevelType w:val="hybridMultilevel"/>
    <w:tmpl w:val="42A64EBE"/>
    <w:lvl w:ilvl="0" w:tplc="729C606A">
      <w:numFmt w:val="bullet"/>
      <w:lvlText w:val=""/>
      <w:lvlJc w:val="left"/>
      <w:pPr>
        <w:ind w:left="705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6BF2694B"/>
    <w:multiLevelType w:val="hybridMultilevel"/>
    <w:tmpl w:val="B6985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45381"/>
    <w:multiLevelType w:val="hybridMultilevel"/>
    <w:tmpl w:val="C2721844"/>
    <w:lvl w:ilvl="0" w:tplc="9D5AF6F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4266875">
    <w:abstractNumId w:val="2"/>
  </w:num>
  <w:num w:numId="2" w16cid:durableId="1512646820">
    <w:abstractNumId w:val="15"/>
  </w:num>
  <w:num w:numId="3" w16cid:durableId="1233078745">
    <w:abstractNumId w:val="24"/>
  </w:num>
  <w:num w:numId="4" w16cid:durableId="1047411750">
    <w:abstractNumId w:val="1"/>
  </w:num>
  <w:num w:numId="5" w16cid:durableId="1110468322">
    <w:abstractNumId w:val="17"/>
  </w:num>
  <w:num w:numId="6" w16cid:durableId="778914255">
    <w:abstractNumId w:val="21"/>
  </w:num>
  <w:num w:numId="7" w16cid:durableId="1428695919">
    <w:abstractNumId w:val="14"/>
  </w:num>
  <w:num w:numId="8" w16cid:durableId="2981380">
    <w:abstractNumId w:val="12"/>
  </w:num>
  <w:num w:numId="9" w16cid:durableId="611329929">
    <w:abstractNumId w:val="30"/>
  </w:num>
  <w:num w:numId="10" w16cid:durableId="1681348179">
    <w:abstractNumId w:val="9"/>
  </w:num>
  <w:num w:numId="11" w16cid:durableId="1870944317">
    <w:abstractNumId w:val="7"/>
  </w:num>
  <w:num w:numId="12" w16cid:durableId="1978757116">
    <w:abstractNumId w:val="29"/>
  </w:num>
  <w:num w:numId="13" w16cid:durableId="1576822832">
    <w:abstractNumId w:val="16"/>
  </w:num>
  <w:num w:numId="14" w16cid:durableId="1452092530">
    <w:abstractNumId w:val="8"/>
  </w:num>
  <w:num w:numId="15" w16cid:durableId="1355883776">
    <w:abstractNumId w:val="18"/>
  </w:num>
  <w:num w:numId="16" w16cid:durableId="893809848">
    <w:abstractNumId w:val="25"/>
  </w:num>
  <w:num w:numId="17" w16cid:durableId="2071344982">
    <w:abstractNumId w:val="11"/>
  </w:num>
  <w:num w:numId="18" w16cid:durableId="764881714">
    <w:abstractNumId w:val="10"/>
  </w:num>
  <w:num w:numId="19" w16cid:durableId="1255018629">
    <w:abstractNumId w:val="20"/>
  </w:num>
  <w:num w:numId="20" w16cid:durableId="1810171996">
    <w:abstractNumId w:val="4"/>
  </w:num>
  <w:num w:numId="21" w16cid:durableId="1583685027">
    <w:abstractNumId w:val="0"/>
  </w:num>
  <w:num w:numId="22" w16cid:durableId="7025568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7368545">
    <w:abstractNumId w:val="3"/>
  </w:num>
  <w:num w:numId="24" w16cid:durableId="13941585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4945132">
    <w:abstractNumId w:val="22"/>
  </w:num>
  <w:num w:numId="26" w16cid:durableId="960384259">
    <w:abstractNumId w:val="26"/>
  </w:num>
  <w:num w:numId="27" w16cid:durableId="800415859">
    <w:abstractNumId w:val="27"/>
  </w:num>
  <w:num w:numId="28" w16cid:durableId="2005887823">
    <w:abstractNumId w:val="6"/>
  </w:num>
  <w:num w:numId="29" w16cid:durableId="173153579">
    <w:abstractNumId w:val="23"/>
  </w:num>
  <w:num w:numId="30" w16cid:durableId="775176485">
    <w:abstractNumId w:val="28"/>
  </w:num>
  <w:num w:numId="31" w16cid:durableId="1494877663">
    <w:abstractNumId w:val="5"/>
  </w:num>
  <w:num w:numId="32" w16cid:durableId="2011055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3338E"/>
    <w:rsid w:val="0004100E"/>
    <w:rsid w:val="00043D5D"/>
    <w:rsid w:val="000704E9"/>
    <w:rsid w:val="00076D7B"/>
    <w:rsid w:val="000775A3"/>
    <w:rsid w:val="00083D69"/>
    <w:rsid w:val="00092799"/>
    <w:rsid w:val="00097014"/>
    <w:rsid w:val="000C2BFF"/>
    <w:rsid w:val="000D634C"/>
    <w:rsid w:val="000F0D85"/>
    <w:rsid w:val="00102028"/>
    <w:rsid w:val="001076A5"/>
    <w:rsid w:val="0011396B"/>
    <w:rsid w:val="00113AF6"/>
    <w:rsid w:val="001171A8"/>
    <w:rsid w:val="00126D32"/>
    <w:rsid w:val="00154D11"/>
    <w:rsid w:val="0016060B"/>
    <w:rsid w:val="0016486D"/>
    <w:rsid w:val="00165320"/>
    <w:rsid w:val="001727C1"/>
    <w:rsid w:val="00174553"/>
    <w:rsid w:val="00174A62"/>
    <w:rsid w:val="00174A76"/>
    <w:rsid w:val="00175284"/>
    <w:rsid w:val="001812B6"/>
    <w:rsid w:val="001813C4"/>
    <w:rsid w:val="0018695B"/>
    <w:rsid w:val="00196778"/>
    <w:rsid w:val="001A0F90"/>
    <w:rsid w:val="001A295F"/>
    <w:rsid w:val="001A37B2"/>
    <w:rsid w:val="001B01E9"/>
    <w:rsid w:val="001B6043"/>
    <w:rsid w:val="001B70CE"/>
    <w:rsid w:val="001C058A"/>
    <w:rsid w:val="001C2B97"/>
    <w:rsid w:val="001C585C"/>
    <w:rsid w:val="001D4356"/>
    <w:rsid w:val="001E0E88"/>
    <w:rsid w:val="001F4D2F"/>
    <w:rsid w:val="001F58C5"/>
    <w:rsid w:val="001F5DE0"/>
    <w:rsid w:val="00210EBC"/>
    <w:rsid w:val="0021228C"/>
    <w:rsid w:val="002131B6"/>
    <w:rsid w:val="00214A1B"/>
    <w:rsid w:val="00214A60"/>
    <w:rsid w:val="00214BB8"/>
    <w:rsid w:val="002305B6"/>
    <w:rsid w:val="00230B91"/>
    <w:rsid w:val="002341AB"/>
    <w:rsid w:val="00241050"/>
    <w:rsid w:val="00255CE4"/>
    <w:rsid w:val="00257070"/>
    <w:rsid w:val="00260589"/>
    <w:rsid w:val="002607BF"/>
    <w:rsid w:val="00261687"/>
    <w:rsid w:val="00263966"/>
    <w:rsid w:val="00275036"/>
    <w:rsid w:val="00287602"/>
    <w:rsid w:val="00290925"/>
    <w:rsid w:val="00293BEC"/>
    <w:rsid w:val="002965BA"/>
    <w:rsid w:val="002A600D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2E28FC"/>
    <w:rsid w:val="002F7722"/>
    <w:rsid w:val="00307707"/>
    <w:rsid w:val="00307976"/>
    <w:rsid w:val="00311CBF"/>
    <w:rsid w:val="00313429"/>
    <w:rsid w:val="003141F4"/>
    <w:rsid w:val="00321AE0"/>
    <w:rsid w:val="003234FB"/>
    <w:rsid w:val="00325DF7"/>
    <w:rsid w:val="003272C6"/>
    <w:rsid w:val="0032782E"/>
    <w:rsid w:val="0033731E"/>
    <w:rsid w:val="00346660"/>
    <w:rsid w:val="00354C83"/>
    <w:rsid w:val="00355FB5"/>
    <w:rsid w:val="00360510"/>
    <w:rsid w:val="003728EA"/>
    <w:rsid w:val="003A24D9"/>
    <w:rsid w:val="003C0267"/>
    <w:rsid w:val="003C22A6"/>
    <w:rsid w:val="003C5A9A"/>
    <w:rsid w:val="003C7EEB"/>
    <w:rsid w:val="003D3739"/>
    <w:rsid w:val="003D7B59"/>
    <w:rsid w:val="003F1278"/>
    <w:rsid w:val="003F3B15"/>
    <w:rsid w:val="003F4581"/>
    <w:rsid w:val="003F7DE9"/>
    <w:rsid w:val="00436EC2"/>
    <w:rsid w:val="00440764"/>
    <w:rsid w:val="00441E95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879B8"/>
    <w:rsid w:val="004968D6"/>
    <w:rsid w:val="00497101"/>
    <w:rsid w:val="00497E50"/>
    <w:rsid w:val="004B4D1F"/>
    <w:rsid w:val="004C15E5"/>
    <w:rsid w:val="004C335C"/>
    <w:rsid w:val="004D2A87"/>
    <w:rsid w:val="004D4140"/>
    <w:rsid w:val="004F7688"/>
    <w:rsid w:val="005076FE"/>
    <w:rsid w:val="00510B81"/>
    <w:rsid w:val="0052152E"/>
    <w:rsid w:val="00524EFF"/>
    <w:rsid w:val="005262AD"/>
    <w:rsid w:val="00527FB4"/>
    <w:rsid w:val="005404F1"/>
    <w:rsid w:val="00542F0B"/>
    <w:rsid w:val="005431DA"/>
    <w:rsid w:val="00557E7A"/>
    <w:rsid w:val="00564383"/>
    <w:rsid w:val="00566154"/>
    <w:rsid w:val="005672E1"/>
    <w:rsid w:val="005809B6"/>
    <w:rsid w:val="00585C69"/>
    <w:rsid w:val="005A54E4"/>
    <w:rsid w:val="005C42CE"/>
    <w:rsid w:val="005C5C66"/>
    <w:rsid w:val="005D7030"/>
    <w:rsid w:val="005E0241"/>
    <w:rsid w:val="005E73B5"/>
    <w:rsid w:val="00610ACB"/>
    <w:rsid w:val="006130F7"/>
    <w:rsid w:val="00617AE1"/>
    <w:rsid w:val="00621271"/>
    <w:rsid w:val="00631F8C"/>
    <w:rsid w:val="00633F9C"/>
    <w:rsid w:val="00634968"/>
    <w:rsid w:val="00655D89"/>
    <w:rsid w:val="00656749"/>
    <w:rsid w:val="006634C6"/>
    <w:rsid w:val="00666FC4"/>
    <w:rsid w:val="00673EAF"/>
    <w:rsid w:val="00674B00"/>
    <w:rsid w:val="00690033"/>
    <w:rsid w:val="006A1840"/>
    <w:rsid w:val="006B44B5"/>
    <w:rsid w:val="006B7A3F"/>
    <w:rsid w:val="006C331D"/>
    <w:rsid w:val="006D26C8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374EA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C30E8"/>
    <w:rsid w:val="007E2C70"/>
    <w:rsid w:val="007E719D"/>
    <w:rsid w:val="007E74D4"/>
    <w:rsid w:val="007F03AA"/>
    <w:rsid w:val="007F1D5E"/>
    <w:rsid w:val="008016AF"/>
    <w:rsid w:val="00801FB4"/>
    <w:rsid w:val="0081063C"/>
    <w:rsid w:val="008442FA"/>
    <w:rsid w:val="00845AD7"/>
    <w:rsid w:val="0086707A"/>
    <w:rsid w:val="00874862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2FEC"/>
    <w:rsid w:val="008F5212"/>
    <w:rsid w:val="008F6281"/>
    <w:rsid w:val="008F6B6A"/>
    <w:rsid w:val="0090444E"/>
    <w:rsid w:val="0090579B"/>
    <w:rsid w:val="009124CF"/>
    <w:rsid w:val="00921602"/>
    <w:rsid w:val="0092470A"/>
    <w:rsid w:val="009318B7"/>
    <w:rsid w:val="00934D79"/>
    <w:rsid w:val="0093766B"/>
    <w:rsid w:val="0094150D"/>
    <w:rsid w:val="00960E4C"/>
    <w:rsid w:val="009677C9"/>
    <w:rsid w:val="00981878"/>
    <w:rsid w:val="00986433"/>
    <w:rsid w:val="00992455"/>
    <w:rsid w:val="0099302F"/>
    <w:rsid w:val="009A0307"/>
    <w:rsid w:val="009B1A2E"/>
    <w:rsid w:val="009B35E4"/>
    <w:rsid w:val="009B5414"/>
    <w:rsid w:val="009B58C9"/>
    <w:rsid w:val="009B5CA3"/>
    <w:rsid w:val="009B5E10"/>
    <w:rsid w:val="009B6BBC"/>
    <w:rsid w:val="009E148B"/>
    <w:rsid w:val="009E49B7"/>
    <w:rsid w:val="009F1B5A"/>
    <w:rsid w:val="009F690D"/>
    <w:rsid w:val="00A067D6"/>
    <w:rsid w:val="00A20AE7"/>
    <w:rsid w:val="00A21785"/>
    <w:rsid w:val="00A21ACB"/>
    <w:rsid w:val="00A33AA5"/>
    <w:rsid w:val="00A4107D"/>
    <w:rsid w:val="00A54AD7"/>
    <w:rsid w:val="00A578D5"/>
    <w:rsid w:val="00A732D9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B02B87"/>
    <w:rsid w:val="00B03E5A"/>
    <w:rsid w:val="00B06EED"/>
    <w:rsid w:val="00B15FEF"/>
    <w:rsid w:val="00B23609"/>
    <w:rsid w:val="00B25048"/>
    <w:rsid w:val="00B3028C"/>
    <w:rsid w:val="00B331A8"/>
    <w:rsid w:val="00B363D2"/>
    <w:rsid w:val="00B45FE7"/>
    <w:rsid w:val="00B47B6C"/>
    <w:rsid w:val="00B543CB"/>
    <w:rsid w:val="00B5766C"/>
    <w:rsid w:val="00B61341"/>
    <w:rsid w:val="00B669F3"/>
    <w:rsid w:val="00B74B51"/>
    <w:rsid w:val="00B7562E"/>
    <w:rsid w:val="00B75786"/>
    <w:rsid w:val="00B75C15"/>
    <w:rsid w:val="00B80641"/>
    <w:rsid w:val="00B80A1C"/>
    <w:rsid w:val="00B817EE"/>
    <w:rsid w:val="00B8404B"/>
    <w:rsid w:val="00B840CE"/>
    <w:rsid w:val="00B91982"/>
    <w:rsid w:val="00BA2ED6"/>
    <w:rsid w:val="00BA43C9"/>
    <w:rsid w:val="00BA7061"/>
    <w:rsid w:val="00BB3B8E"/>
    <w:rsid w:val="00BB59D9"/>
    <w:rsid w:val="00BB660E"/>
    <w:rsid w:val="00BC281E"/>
    <w:rsid w:val="00BC62D8"/>
    <w:rsid w:val="00BD5199"/>
    <w:rsid w:val="00BD7780"/>
    <w:rsid w:val="00BE2F9D"/>
    <w:rsid w:val="00BE5D9E"/>
    <w:rsid w:val="00C05069"/>
    <w:rsid w:val="00C05F70"/>
    <w:rsid w:val="00C14EAB"/>
    <w:rsid w:val="00C16409"/>
    <w:rsid w:val="00C33397"/>
    <w:rsid w:val="00C357F0"/>
    <w:rsid w:val="00C36C55"/>
    <w:rsid w:val="00C371DB"/>
    <w:rsid w:val="00C42065"/>
    <w:rsid w:val="00C42636"/>
    <w:rsid w:val="00C5336D"/>
    <w:rsid w:val="00C53F27"/>
    <w:rsid w:val="00C552F4"/>
    <w:rsid w:val="00C57471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6C88"/>
    <w:rsid w:val="00D20158"/>
    <w:rsid w:val="00D21529"/>
    <w:rsid w:val="00D2186E"/>
    <w:rsid w:val="00D21923"/>
    <w:rsid w:val="00D2508D"/>
    <w:rsid w:val="00D32DEA"/>
    <w:rsid w:val="00D42395"/>
    <w:rsid w:val="00D51634"/>
    <w:rsid w:val="00D51CB0"/>
    <w:rsid w:val="00D527A8"/>
    <w:rsid w:val="00D545C4"/>
    <w:rsid w:val="00D54753"/>
    <w:rsid w:val="00D6170A"/>
    <w:rsid w:val="00D63A38"/>
    <w:rsid w:val="00D669D7"/>
    <w:rsid w:val="00D67177"/>
    <w:rsid w:val="00D7545A"/>
    <w:rsid w:val="00D75C83"/>
    <w:rsid w:val="00D84330"/>
    <w:rsid w:val="00D90737"/>
    <w:rsid w:val="00DA0F90"/>
    <w:rsid w:val="00DA1640"/>
    <w:rsid w:val="00DA26AB"/>
    <w:rsid w:val="00DC1FFB"/>
    <w:rsid w:val="00DC32E7"/>
    <w:rsid w:val="00DD20E3"/>
    <w:rsid w:val="00DD519C"/>
    <w:rsid w:val="00DE14B8"/>
    <w:rsid w:val="00DE5BAD"/>
    <w:rsid w:val="00DF0DBE"/>
    <w:rsid w:val="00DF1F7F"/>
    <w:rsid w:val="00E13575"/>
    <w:rsid w:val="00E264A7"/>
    <w:rsid w:val="00E336FA"/>
    <w:rsid w:val="00E354A5"/>
    <w:rsid w:val="00E37180"/>
    <w:rsid w:val="00E46808"/>
    <w:rsid w:val="00E52EFF"/>
    <w:rsid w:val="00E727EC"/>
    <w:rsid w:val="00E80DE1"/>
    <w:rsid w:val="00E82243"/>
    <w:rsid w:val="00E825A2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2940"/>
    <w:rsid w:val="00EE2ECA"/>
    <w:rsid w:val="00F04CA1"/>
    <w:rsid w:val="00F10941"/>
    <w:rsid w:val="00F245AA"/>
    <w:rsid w:val="00F27062"/>
    <w:rsid w:val="00F3154D"/>
    <w:rsid w:val="00F316CF"/>
    <w:rsid w:val="00F3523A"/>
    <w:rsid w:val="00F41F88"/>
    <w:rsid w:val="00F65F52"/>
    <w:rsid w:val="00F75BC4"/>
    <w:rsid w:val="00F764E4"/>
    <w:rsid w:val="00F80657"/>
    <w:rsid w:val="00F943F7"/>
    <w:rsid w:val="00F96640"/>
    <w:rsid w:val="00F9746E"/>
    <w:rsid w:val="00FA05E3"/>
    <w:rsid w:val="00FB5078"/>
    <w:rsid w:val="00FD0662"/>
    <w:rsid w:val="00FD64B4"/>
    <w:rsid w:val="00FD6CA8"/>
    <w:rsid w:val="00FE6F21"/>
    <w:rsid w:val="00FF08C4"/>
    <w:rsid w:val="00FF2688"/>
    <w:rsid w:val="0FAE7AAD"/>
    <w:rsid w:val="3ED0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29BB9E"/>
  <w15:chartTrackingRefBased/>
  <w15:docId w15:val="{9D7C5854-3ACB-4505-AD2F-F1B9586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,h8,h9,h10,h18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link w:val="TextonotaalfinalCar"/>
  </w:style>
  <w:style w:type="character" w:styleId="Refdenotaalfinal">
    <w:name w:val="endnote reference"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,h8 Car,h9 Car,h10 Car,h18 Car"/>
    <w:link w:val="Encabezado"/>
    <w:uiPriority w:val="99"/>
    <w:rsid w:val="00497101"/>
  </w:style>
  <w:style w:type="character" w:customStyle="1" w:styleId="TextoindependienteCar">
    <w:name w:val="Texto independiente Car"/>
    <w:link w:val="Textoindependiente"/>
    <w:rsid w:val="00A54AD7"/>
    <w:rPr>
      <w:rFonts w:ascii="Arial" w:hAnsi="Arial"/>
      <w:sz w:val="24"/>
      <w:lang w:val="es-ES_tradnl" w:eastAsia="es-ES"/>
    </w:rPr>
  </w:style>
  <w:style w:type="paragraph" w:customStyle="1" w:styleId="BodyTextIndent20">
    <w:name w:val="Body Text Indent 20"/>
    <w:basedOn w:val="Normal"/>
    <w:rsid w:val="00A54AD7"/>
    <w:pPr>
      <w:numPr>
        <w:numId w:val="15"/>
      </w:numPr>
      <w:jc w:val="both"/>
    </w:pPr>
    <w:rPr>
      <w:rFonts w:ascii="Arial" w:hAnsi="Arial"/>
      <w:lang w:val="es-ES_tradnl"/>
    </w:rPr>
  </w:style>
  <w:style w:type="paragraph" w:styleId="Prrafodelista">
    <w:name w:val="List Paragraph"/>
    <w:basedOn w:val="Normal"/>
    <w:uiPriority w:val="34"/>
    <w:qFormat/>
    <w:rsid w:val="00BE5D9E"/>
    <w:pPr>
      <w:ind w:left="720"/>
      <w:contextualSpacing/>
    </w:pPr>
    <w:rPr>
      <w:sz w:val="24"/>
      <w:szCs w:val="24"/>
    </w:rPr>
  </w:style>
  <w:style w:type="character" w:customStyle="1" w:styleId="TextonotaalfinalCar">
    <w:name w:val="Texto nota al final Car"/>
    <w:link w:val="Textonotaalfinal"/>
    <w:rsid w:val="00BE5D9E"/>
  </w:style>
  <w:style w:type="paragraph" w:styleId="NormalWeb">
    <w:name w:val="Normal (Web)"/>
    <w:basedOn w:val="Normal"/>
    <w:uiPriority w:val="99"/>
    <w:unhideWhenUsed/>
    <w:rsid w:val="00196778"/>
    <w:pPr>
      <w:spacing w:before="100" w:beforeAutospacing="1" w:after="100" w:afterAutospacing="1"/>
    </w:pPr>
    <w:rPr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9FECF-4428-4070-83D7-BC94788C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1</TotalTime>
  <Pages>2</Pages>
  <Words>632</Words>
  <Characters>3478</Characters>
  <Application>Microsoft Office Word</Application>
  <DocSecurity>0</DocSecurity>
  <Lines>28</Lines>
  <Paragraphs>8</Paragraphs>
  <ScaleCrop>false</ScaleCrop>
  <Company>B. VERITAS DE COLOMBIA LTDA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8</cp:revision>
  <cp:lastPrinted>2023-01-10T19:50:00Z</cp:lastPrinted>
  <dcterms:created xsi:type="dcterms:W3CDTF">2026-07-21T15:58:00Z</dcterms:created>
  <dcterms:modified xsi:type="dcterms:W3CDTF">2026-08-09T12:32:00Z</dcterms:modified>
</cp:coreProperties>
</file>