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5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1054"/>
        <w:gridCol w:w="1097"/>
        <w:gridCol w:w="226"/>
        <w:gridCol w:w="1033"/>
        <w:gridCol w:w="1118"/>
        <w:gridCol w:w="1257"/>
        <w:gridCol w:w="1017"/>
        <w:gridCol w:w="1274"/>
        <w:gridCol w:w="916"/>
      </w:tblGrid>
      <w:tr w:rsidR="003410AA" w:rsidRPr="0095086B" w14:paraId="672A6659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7501D" w14:textId="77777777" w:rsidR="00C122C2" w:rsidRPr="0095086B" w:rsidRDefault="00C122C2" w:rsidP="00C122C2">
            <w:pPr>
              <w:rPr>
                <w:rFonts w:ascii="Arial" w:hAnsi="Arial" w:cs="Arial"/>
              </w:rPr>
            </w:pPr>
          </w:p>
        </w:tc>
        <w:tc>
          <w:tcPr>
            <w:tcW w:w="3931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B6C7B" w14:textId="77777777" w:rsidR="00C122C2" w:rsidRPr="0095086B" w:rsidRDefault="00C122C2" w:rsidP="00C122C2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378F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</w:tr>
      <w:tr w:rsidR="00C122C2" w:rsidRPr="0095086B" w14:paraId="49D23853" w14:textId="77777777" w:rsidTr="003410AA">
        <w:trPr>
          <w:trHeight w:val="34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E438C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LISTA DE CHEQUEO</w:t>
            </w:r>
          </w:p>
        </w:tc>
      </w:tr>
      <w:tr w:rsidR="00C122C2" w:rsidRPr="0095086B" w14:paraId="7AD7528D" w14:textId="77777777" w:rsidTr="003410AA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9F871B3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INSPECCION DE PUESTO DE TRABAJO</w:t>
            </w:r>
          </w:p>
        </w:tc>
      </w:tr>
      <w:tr w:rsidR="00A41DA9" w:rsidRPr="0095086B" w14:paraId="797787DE" w14:textId="77777777" w:rsidTr="00A41DA9">
        <w:trPr>
          <w:trHeight w:val="219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7BEAA2" w14:textId="417ACABA" w:rsidR="00A41DA9" w:rsidRPr="0095086B" w:rsidRDefault="00A41DA9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DILIGENCIE NOMBRE COMPLETO DEL COLABORADOR AL QUE SE LE REALIZA LA INSPECCION</w:t>
            </w: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2E2DF86B" w14:textId="77777777" w:rsidTr="003459F1">
        <w:trPr>
          <w:trHeight w:val="300"/>
        </w:trPr>
        <w:tc>
          <w:tcPr>
            <w:tcW w:w="228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E4A9CD" w14:textId="22661686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Sede: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SEDE EN LA QUE SE ENCUENTRA EL PUESTO DE TRABAJO</w:t>
            </w: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271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6584BE" w14:textId="41172728" w:rsidR="003459F1" w:rsidRPr="0095086B" w:rsidRDefault="003459F1" w:rsidP="0034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Dependencia</w:t>
            </w:r>
            <w:r w:rsidRPr="0095086B">
              <w:rPr>
                <w:rFonts w:ascii="Arial" w:hAnsi="Arial" w:cs="Arial"/>
              </w:rPr>
              <w:t xml:space="preserve">: 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LA DEPENDENCIA EN LA QUE SE ENCUENTRA EL PUESTO DE TRABAJO</w:t>
            </w:r>
            <w:r w:rsidRPr="0095086B">
              <w:rPr>
                <w:rFonts w:ascii="Arial" w:hAnsi="Arial" w:cs="Arial"/>
              </w:rPr>
              <w:t>  </w:t>
            </w:r>
          </w:p>
        </w:tc>
      </w:tr>
      <w:tr w:rsidR="003410AA" w:rsidRPr="0095086B" w14:paraId="0032BBDA" w14:textId="77777777" w:rsidTr="003459F1">
        <w:trPr>
          <w:trHeight w:val="5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3C77" w14:textId="77777777" w:rsidR="00C122C2" w:rsidRPr="0095086B" w:rsidRDefault="00C122C2" w:rsidP="00C122C2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Dominancia Manual: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38FC" w14:textId="0E6BD674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  <w:r w:rsidR="003459F1"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SI ES DIESTRO O ZURDO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89A90" w14:textId="77777777" w:rsidR="00C122C2" w:rsidRPr="0095086B" w:rsidRDefault="00C122C2" w:rsidP="00C122C2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Género: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A318D" w14:textId="44481E81" w:rsidR="00C122C2" w:rsidRPr="0095086B" w:rsidRDefault="003459F1" w:rsidP="00C122C2">
            <w:pPr>
              <w:jc w:val="center"/>
              <w:rPr>
                <w:rFonts w:ascii="Arial" w:hAnsi="Arial" w:cs="Arial"/>
              </w:rPr>
            </w:pP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SI ES HOMBRE  O MUJER</w:t>
            </w:r>
            <w:r w:rsidR="00C122C2"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BA8C" w14:textId="77777777" w:rsidR="00C122C2" w:rsidRPr="0095086B" w:rsidRDefault="00FC23A1" w:rsidP="00C122C2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Funcionario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2BE8" w14:textId="0910C849" w:rsidR="00C122C2" w:rsidRPr="0095086B" w:rsidRDefault="00C122C2" w:rsidP="003459F1">
            <w:pPr>
              <w:jc w:val="center"/>
              <w:rPr>
                <w:rFonts w:ascii="Arial" w:hAnsi="Arial" w:cs="Arial"/>
              </w:rPr>
            </w:pP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 </w:t>
            </w:r>
            <w:r w:rsidR="003459F1"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MARQUE X SI ES FUNCIONARIO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9BFF7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</w:t>
            </w:r>
            <w:r w:rsidR="00FC23A1" w:rsidRPr="0095086B">
              <w:rPr>
                <w:rFonts w:ascii="Arial" w:hAnsi="Arial" w:cs="Arial"/>
              </w:rPr>
              <w:t>ontratista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70637" w14:textId="74AA43C1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  <w:r w:rsidR="003459F1"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MARQUE X SI ES </w:t>
            </w:r>
            <w:r w:rsid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CONTRATISTA</w:t>
            </w:r>
          </w:p>
        </w:tc>
      </w:tr>
      <w:tr w:rsidR="003459F1" w:rsidRPr="0095086B" w14:paraId="043FE3B0" w14:textId="77777777" w:rsidTr="003459F1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624170" w14:textId="5B9B1C56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Cargo: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INDIQUE </w:t>
            </w:r>
            <w:r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EL CARGO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EN </w:t>
            </w:r>
            <w:r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EL QUE SE DESEMPEÑA </w:t>
            </w:r>
          </w:p>
        </w:tc>
      </w:tr>
      <w:tr w:rsidR="003459F1" w:rsidRPr="0095086B" w14:paraId="44C7F86B" w14:textId="77777777" w:rsidTr="003459F1">
        <w:trPr>
          <w:trHeight w:val="315"/>
        </w:trPr>
        <w:tc>
          <w:tcPr>
            <w:tcW w:w="22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B8484D5" w14:textId="39D070F5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Antigüedad empresa: 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INDIQUE </w:t>
            </w:r>
            <w:r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CUANTOS AÑOS LLEVA EN LA ENTIDAD</w:t>
            </w: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2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7D8C42" w14:textId="4FBA445B" w:rsidR="003459F1" w:rsidRPr="0095086B" w:rsidRDefault="003459F1" w:rsidP="00C122C2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Antigüedad cargo: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INDIQUE </w:t>
            </w:r>
            <w:r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CUANTOS AÑOS LLEVA EN EL CARGO</w:t>
            </w:r>
            <w:r w:rsidRPr="0095086B">
              <w:rPr>
                <w:rFonts w:ascii="Arial" w:hAnsi="Arial" w:cs="Arial"/>
              </w:rPr>
              <w:t> </w:t>
            </w:r>
          </w:p>
          <w:p w14:paraId="4F8F56C0" w14:textId="53AF9896" w:rsidR="003459F1" w:rsidRPr="0095086B" w:rsidRDefault="003459F1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44BC21A6" w14:textId="77777777" w:rsidTr="003459F1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05A809" w14:textId="5523C511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Antecedentes Osteomusculares: </w:t>
            </w:r>
            <w:r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 xml:space="preserve">DILIGENCIE LOS ANTECEDENTES MEDICOS DE TIPO OSTEOMUSCULAR DE LA PERSONA A LA QUE SE LE ESTA REALIZANDO LA INSPECCION DEL PUESTO DE TRABAJO </w:t>
            </w:r>
          </w:p>
        </w:tc>
      </w:tr>
      <w:tr w:rsidR="00C122C2" w:rsidRPr="0095086B" w14:paraId="2FD1E344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385A3" w14:textId="6A24547E" w:rsidR="00C122C2" w:rsidRPr="0095086B" w:rsidRDefault="0095086B" w:rsidP="00C122C2">
            <w:pPr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</w:rPr>
              <w:t>Fecha de inspección:</w:t>
            </w:r>
            <w:r w:rsidR="003459F1">
              <w:rPr>
                <w:rFonts w:ascii="Arial" w:hAnsi="Arial" w:cs="Arial"/>
              </w:rPr>
              <w:t xml:space="preserve"> </w:t>
            </w:r>
            <w:r w:rsidR="003459F1"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DILIGENCIE FECHA EN LA QUE SE REALIZA LA INSPECCION</w:t>
            </w:r>
          </w:p>
        </w:tc>
      </w:tr>
      <w:tr w:rsidR="00C122C2" w:rsidRPr="0095086B" w14:paraId="036255CE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412C7842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0"/>
            <w:r w:rsidRPr="0095086B">
              <w:rPr>
                <w:rFonts w:ascii="Arial" w:hAnsi="Arial" w:cs="Arial"/>
                <w:b/>
                <w:bCs/>
              </w:rPr>
              <w:t>REPORTE DE SINTOMATOLOGIA</w:t>
            </w:r>
            <w:commentRangeEnd w:id="0"/>
            <w:r w:rsidR="003459F1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0"/>
            </w:r>
          </w:p>
        </w:tc>
      </w:tr>
      <w:tr w:rsidR="00C122C2" w:rsidRPr="0095086B" w14:paraId="5A39BBE3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C8F396" w14:textId="77777777" w:rsidR="00FC23A1" w:rsidRPr="0095086B" w:rsidRDefault="00FC23A1" w:rsidP="00C122C2">
            <w:pPr>
              <w:jc w:val="center"/>
              <w:rPr>
                <w:rFonts w:ascii="Arial" w:hAnsi="Arial" w:cs="Arial"/>
              </w:rPr>
            </w:pPr>
          </w:p>
          <w:p w14:paraId="72A3D3EC" w14:textId="77777777" w:rsidR="00FC23A1" w:rsidRPr="0095086B" w:rsidRDefault="00FC23A1" w:rsidP="00C122C2">
            <w:pPr>
              <w:jc w:val="center"/>
              <w:rPr>
                <w:rFonts w:ascii="Arial" w:hAnsi="Arial" w:cs="Arial"/>
              </w:rPr>
            </w:pPr>
          </w:p>
        </w:tc>
      </w:tr>
      <w:tr w:rsidR="00C122C2" w:rsidRPr="0095086B" w14:paraId="701B77DC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8958256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1"/>
            <w:r w:rsidRPr="0095086B">
              <w:rPr>
                <w:rFonts w:ascii="Arial" w:hAnsi="Arial" w:cs="Arial"/>
                <w:b/>
                <w:bCs/>
              </w:rPr>
              <w:t>ESPALDA ALTA Y MIEMBROS SUPERIORES</w:t>
            </w:r>
            <w:commentRangeEnd w:id="1"/>
            <w:r w:rsidR="003459F1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1"/>
            </w:r>
          </w:p>
        </w:tc>
      </w:tr>
      <w:tr w:rsidR="003410AA" w:rsidRPr="0095086B" w14:paraId="59FA4701" w14:textId="77777777" w:rsidTr="003459F1">
        <w:trPr>
          <w:trHeight w:val="36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B93C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CUELLO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A4A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ESPALDA ALTA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413F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ESPALDA MEDIA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4EF0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HOMBRO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9DE1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BRAZO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393C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CODO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EB9C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ANTEBRAZO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9274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32C7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DEDOS</w:t>
            </w:r>
          </w:p>
        </w:tc>
      </w:tr>
      <w:tr w:rsidR="003410AA" w:rsidRPr="0095086B" w14:paraId="11A7FC8A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B940D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C1FA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7B00A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F996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886A4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EB114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BF348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B29A5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4F8A0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10AA" w:rsidRPr="0095086B" w14:paraId="4ACCBC37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61E4C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ECF5155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2"/>
            <w:r w:rsidRPr="0095086B">
              <w:rPr>
                <w:rFonts w:ascii="Arial" w:hAnsi="Arial" w:cs="Arial"/>
                <w:b/>
                <w:bCs/>
              </w:rPr>
              <w:t>ESPALDA BAJA Y MIEMBROS INFERIORES</w:t>
            </w:r>
            <w:commentRangeEnd w:id="2"/>
            <w:r w:rsidR="003459F1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2"/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AFD9C" w14:textId="77777777" w:rsidR="00C122C2" w:rsidRPr="0095086B" w:rsidRDefault="00C122C2" w:rsidP="00C122C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410AA" w:rsidRPr="0095086B" w14:paraId="01828304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4D5A5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02E9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ESPALDA BAJA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7ED5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MUSLO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3686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CADERA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3289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RODILLA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334C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PIERNA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27A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CUELLO DE PIE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5ACF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PIE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EC669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</w:tr>
      <w:tr w:rsidR="003410AA" w:rsidRPr="0095086B" w14:paraId="25F59BEC" w14:textId="77777777" w:rsidTr="00283DBC">
        <w:trPr>
          <w:trHeight w:val="300"/>
        </w:trPr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56B9A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B0818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F60B5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8BA61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DB198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BCD6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5EC03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1300F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9F31CB" w14:textId="77777777" w:rsidR="00C122C2" w:rsidRPr="0095086B" w:rsidRDefault="00C122C2" w:rsidP="00C122C2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3F18524" w14:textId="77777777" w:rsidTr="00283DBC">
        <w:trPr>
          <w:trHeight w:val="3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28261" w14:textId="7EEC889C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Talla:</w:t>
            </w:r>
            <w:r>
              <w:rPr>
                <w:rFonts w:ascii="Arial" w:hAnsi="Arial" w:cs="Arial"/>
              </w:rPr>
              <w:t xml:space="preserve">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TALLA DEL COLABORADOR</w:t>
            </w:r>
          </w:p>
        </w:tc>
        <w:tc>
          <w:tcPr>
            <w:tcW w:w="16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1652C" w14:textId="7DA70C5E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Peso: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TALLA DEL COLABORADOR</w:t>
            </w:r>
          </w:p>
        </w:tc>
        <w:tc>
          <w:tcPr>
            <w:tcW w:w="21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99C43A" w14:textId="3511AC6F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IMC:</w:t>
            </w:r>
            <w:r>
              <w:rPr>
                <w:rFonts w:ascii="Arial" w:hAnsi="Arial" w:cs="Arial"/>
              </w:rPr>
              <w:t xml:space="preserve"> </w:t>
            </w:r>
            <w:r w:rsidRPr="003459F1">
              <w:rPr>
                <w:rFonts w:ascii="Arial" w:hAnsi="Arial" w:cs="Arial"/>
                <w:i/>
                <w:iCs/>
                <w:color w:val="D9D9D9" w:themeColor="background1" w:themeShade="D9"/>
                <w:sz w:val="12"/>
                <w:szCs w:val="12"/>
              </w:rPr>
              <w:t>INDIQUE TALLA DEL COLABORADOR</w:t>
            </w:r>
          </w:p>
        </w:tc>
      </w:tr>
      <w:tr w:rsidR="003459F1" w:rsidRPr="0095086B" w14:paraId="4DDBEF00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1D77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  <w:tr w:rsidR="003459F1" w:rsidRPr="0095086B" w14:paraId="1767FB2A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457E634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3"/>
            <w:r w:rsidRPr="0095086B">
              <w:rPr>
                <w:rFonts w:ascii="Arial" w:hAnsi="Arial" w:cs="Arial"/>
                <w:b/>
                <w:bCs/>
              </w:rPr>
              <w:t>TAREAS DEL CARGO</w:t>
            </w:r>
            <w:commentRangeEnd w:id="3"/>
            <w:r w:rsidR="00283DBC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3"/>
            </w:r>
          </w:p>
        </w:tc>
      </w:tr>
      <w:tr w:rsidR="003459F1" w:rsidRPr="0095086B" w14:paraId="448C9B5F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562A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DIGITAR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D8B6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9153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LECTURA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8278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99EB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ANÁLISIS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9945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77EC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BASES DATOS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889A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530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5736822A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5396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ESCRITURA MANUAL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CB0E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F8E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OTRA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EF77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2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7017E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CUAL: </w:t>
            </w:r>
          </w:p>
        </w:tc>
      </w:tr>
      <w:tr w:rsidR="003459F1" w:rsidRPr="0095086B" w14:paraId="41715C75" w14:textId="77777777" w:rsidTr="003459F1">
        <w:trPr>
          <w:trHeight w:val="66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BE4D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100% - 70%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0A41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91EB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69% - 30%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73E8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9E5E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29% - 10%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69FC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B554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9% - 1%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2A5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AF0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1E78DCFF" w14:textId="77777777" w:rsidTr="003459F1">
        <w:trPr>
          <w:trHeight w:val="66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B5A2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MANIPULA DOCUMENT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17C8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1B68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MANIPULA OBJETOS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23A7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3A00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1 - 5 KG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6B0D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3F0C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6 - 12 KG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3EC8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F3C5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B480454" w14:textId="77777777" w:rsidTr="003459F1">
        <w:trPr>
          <w:trHeight w:val="66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165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1 MANO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278E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D131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BIMANUAL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C8A6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B6A9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100% - 70%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D213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8730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69% - 30%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3204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A12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230A0B6" w14:textId="77777777" w:rsidTr="003459F1">
        <w:trPr>
          <w:trHeight w:val="66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1467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9% - 1%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1D07C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AAAA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OTRA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8D14" w14:textId="77777777" w:rsidR="003459F1" w:rsidRPr="0095086B" w:rsidRDefault="003459F1" w:rsidP="003459F1">
            <w:pPr>
              <w:jc w:val="both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2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CC8A7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CUAL: </w:t>
            </w:r>
          </w:p>
        </w:tc>
      </w:tr>
      <w:tr w:rsidR="003459F1" w:rsidRPr="0095086B" w14:paraId="29FB077E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2E505E41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A- ASPECTO BIOMECANICO</w:t>
            </w:r>
          </w:p>
        </w:tc>
      </w:tr>
      <w:tr w:rsidR="003459F1" w:rsidRPr="0095086B" w14:paraId="312FD8FF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F322001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Factores de Riesgo para Miembros Superiores</w:t>
            </w:r>
          </w:p>
        </w:tc>
      </w:tr>
      <w:tr w:rsidR="003459F1" w:rsidRPr="0095086B" w14:paraId="24407ED9" w14:textId="77777777" w:rsidTr="00283DBC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14:paraId="7B35E2C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SIN FACTOR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14:paraId="4A58656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commentRangeStart w:id="4"/>
            <w:r w:rsidRPr="0095086B">
              <w:rPr>
                <w:rFonts w:ascii="Arial" w:hAnsi="Arial" w:cs="Arial"/>
              </w:rPr>
              <w:t> </w:t>
            </w:r>
            <w:commentRangeEnd w:id="4"/>
            <w:r w:rsidR="00283DBC" w:rsidRPr="0095086B">
              <w:rPr>
                <w:rStyle w:val="Refdecomentario"/>
                <w:rFonts w:ascii="Arial" w:hAnsi="Arial" w:cs="Arial"/>
                <w:sz w:val="20"/>
                <w:szCs w:val="20"/>
              </w:rPr>
              <w:commentReference w:id="4"/>
            </w:r>
          </w:p>
        </w:tc>
      </w:tr>
      <w:tr w:rsidR="003459F1" w:rsidRPr="0095086B" w14:paraId="7931F5FB" w14:textId="77777777" w:rsidTr="00283DBC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3FB70F6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lastRenderedPageBreak/>
              <w:t>Realiza movimientos manuales como digitar y/o archivar más de treinta minutos continuos.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6DB8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9F7602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6FB7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realiza levantamientos o traslados de peso por encima de la cabeza.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7CC1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DECD98F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B309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 observa posición forzada a nivel del cuello en flexión, extensión o rotación.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FFD3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  <w:tr w:rsidR="003459F1" w:rsidRPr="0095086B" w14:paraId="5C09F66C" w14:textId="77777777" w:rsidTr="003459F1">
        <w:trPr>
          <w:trHeight w:val="6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7174FC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Hay desviaciones en manos con relación al eje neutro de la muñeca en la digitación o agarre de objetos o herramientas.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9937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  <w:tr w:rsidR="003459F1" w:rsidRPr="0095086B" w14:paraId="193A30DE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04A4F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mantiene una postura forzada a nivel de la muñeca.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9F23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2BBB90F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84C8D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 observa la articulación del hombro en abducción o flexión de 60° A 90° combinados con acciones como levantar, alcanzar objetos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2F646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  <w:tr w:rsidR="003459F1" w:rsidRPr="0095086B" w14:paraId="5D277FF5" w14:textId="77777777" w:rsidTr="003459F1">
        <w:trPr>
          <w:trHeight w:val="585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2C263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mantiene una postura prolongada durante el 75% o más de la jornada laboral sin posibilidad de alternancia (de pie o sentado).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E6F9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FD8CEC0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006E9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carece de información sobre higiene postural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DCEA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91ECDE3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52B1DA3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Factores de Riesgo relacionados con Espalda Lumbar</w:t>
            </w:r>
          </w:p>
        </w:tc>
      </w:tr>
      <w:tr w:rsidR="003459F1" w:rsidRPr="0095086B" w14:paraId="1DE0A381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14:paraId="1337461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SIN FACTOR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14:paraId="1721E545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03F243F9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3C29C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Existen rotaciones, inclinaciones, flexión o extensión (mayor a 30°) de tronco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9E253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924588C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68AD6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manipula pesos teniendo el cuerpo en una posición inestable.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E523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E7AE8A7" w14:textId="77777777" w:rsidTr="003459F1">
        <w:trPr>
          <w:trHeight w:val="6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45247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peso manipulado es demasiado grande, voluminoso o pesado que implica que el trabajador no tenga un buen agarre del mismo.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56223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CE55A1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7E42984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traslada pesos mayores a 10 kilogramos por escaleras.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47A0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77ACC66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A2035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cuenta con las herramientas necesarias para el desarrollo de su labor silla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3CB0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912A3A7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B2786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carece de información acerca de la forma adecuada de manipulación de pesos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59315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63C2F04A" w14:textId="77777777" w:rsidTr="003459F1">
        <w:trPr>
          <w:trHeight w:val="27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D77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no realiza actividad física por lo menos tres veces a la semana (hábito)</w:t>
            </w:r>
          </w:p>
          <w:p w14:paraId="3DD1135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7F28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F2F5EAB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549DC2A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B. ASPECTO DEL PUESTO DE TRABAJO</w:t>
            </w:r>
          </w:p>
        </w:tc>
      </w:tr>
      <w:tr w:rsidR="003459F1" w:rsidRPr="0095086B" w14:paraId="4812128F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321239D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Factores de Riesgo para Miembros Superiores</w:t>
            </w:r>
          </w:p>
        </w:tc>
      </w:tr>
      <w:tr w:rsidR="003459F1" w:rsidRPr="0095086B" w14:paraId="34F70170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14:paraId="16EB588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SIN FACTOR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236E82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661E9E9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32D9A" w14:textId="77777777" w:rsidR="003459F1" w:rsidRPr="0095086B" w:rsidRDefault="003459F1" w:rsidP="003459F1">
            <w:pPr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</w:rPr>
              <w:t>El plano de trabajo donde se ubica el VDT es menor o igual a 60 cm.</w:t>
            </w:r>
            <w:r w:rsidRPr="0095086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9E2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E3CA913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9F37C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plano de trabajo impide colocar el teclado y el mouse al mismo nivel.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9E5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11818FD" w14:textId="77777777" w:rsidTr="003459F1">
        <w:trPr>
          <w:trHeight w:val="57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347F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plano de trabajo  es insuficiente para colocar a partir del tercio medio del antebrazo al momento de realizar actividades manuales.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871B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0ACF329" w14:textId="77777777" w:rsidTr="003459F1">
        <w:trPr>
          <w:trHeight w:val="555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E224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Los elementos de trabajo  se encuentran fuera del alcance  normal en posición horizontal o vertical  (alcance mínimo y máximo).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5D23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F778C86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A0EB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 observa que la silla carece de mantenimiento.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10E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0D4CAC4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9607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 silla del trabajador es estática.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05D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C9C5DEE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158F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borde del asiento presiona las piernas.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F29E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1833861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352D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 silla no se ajusta a las dimensiones del trabajador.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4B8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C191EF3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04A4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 observa que el escritorio carece de mantenimiento o deteriorado.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F5F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50FF159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EB95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espacio debajo del escritorio es reducido para el movimiento de miembros inferiores.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AD6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0FAC98D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482F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 pantalla del computador está muy cerca  de los ojos (menos de 50 cm).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2907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042D104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3AC5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 altura de la pantalla  se encuentra por debajo de la línea perpendicular de los ojos del trabajador.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26A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41CA347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3201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 observa que el monitor, teclado y/o mouse carecen de mantenimiento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93B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63581FD6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008BA1D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Factores de Riesgo relacionados con Espalda Lumbar</w:t>
            </w:r>
          </w:p>
        </w:tc>
      </w:tr>
      <w:tr w:rsidR="003459F1" w:rsidRPr="0095086B" w14:paraId="2F962C24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bottom"/>
            <w:hideMark/>
          </w:tcPr>
          <w:p w14:paraId="30CE5EC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lastRenderedPageBreak/>
              <w:t>SIN FACTOR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ADA28F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3D51565E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31D9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manipula y transporta pesos horizontal y/o vertical  en un espacio reducido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B5B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52FF511" w14:textId="77777777" w:rsidTr="003459F1">
        <w:trPr>
          <w:trHeight w:val="585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2289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Las herramientas de trabajo  NO se ajustan  a las necesidades del trabajador en cuanto a la funcionalidad para ejecutar la tarea.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4FF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CD1123B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25CC390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  <w:b/>
                <w:bCs/>
              </w:rPr>
              <w:t>C. ASPECTO AMBIENTAL</w:t>
            </w:r>
          </w:p>
        </w:tc>
      </w:tr>
      <w:tr w:rsidR="003459F1" w:rsidRPr="0095086B" w14:paraId="267CD5FC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bottom"/>
            <w:hideMark/>
          </w:tcPr>
          <w:p w14:paraId="0E18F0C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SIN FACTOR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2673AC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013129B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EEC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refiere disconfort térmico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0D7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A805F29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2881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Existen sombras por falta de iluminación  en el área de trabajo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F1B3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D66666A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C4D367F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Existen deslumbramientos  en el área de trabajo natural insuficiente cortinas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C34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1FCBFE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B6EE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Hay ruido excesivo que es molesto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4E5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B317632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E7E360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La circulación de aire  en el área de trabajo es insuficiente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983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D95B66D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27B233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está expuesto a sustancias químicas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EF7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E64DC9A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C7F41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 trabajador está expuesto a agentes biológicos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DBD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960F905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600B5" w14:textId="77777777" w:rsidR="003459F1" w:rsidRPr="0095086B" w:rsidRDefault="003459F1" w:rsidP="003459F1">
            <w:pPr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</w:rPr>
              <w:t>Se perciben malos olores en el área de trabajo</w:t>
            </w:r>
            <w:r w:rsidRPr="0095086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0D3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1F17EFA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DA1AF" w14:textId="77777777" w:rsidR="003459F1" w:rsidRPr="0095086B" w:rsidRDefault="003459F1" w:rsidP="003459F1">
            <w:pPr>
              <w:rPr>
                <w:rFonts w:ascii="Arial" w:hAnsi="Arial" w:cs="Arial"/>
                <w:b/>
                <w:bCs/>
              </w:rPr>
            </w:pPr>
            <w:r w:rsidRPr="0095086B">
              <w:rPr>
                <w:rFonts w:ascii="Arial" w:hAnsi="Arial" w:cs="Arial"/>
              </w:rPr>
              <w:t>Se observan cables sueltos sin canalizar en pasillos de circulación o acceso al puesto de trabajo</w:t>
            </w:r>
            <w:r w:rsidRPr="0095086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245A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7737FA7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EE5D0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La superficie de trabajo  y/o suelo es irregular o inestable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BE6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D56E1AC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F47C9C0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5"/>
            <w:r w:rsidRPr="0095086B">
              <w:rPr>
                <w:rFonts w:ascii="Arial" w:hAnsi="Arial" w:cs="Arial"/>
                <w:b/>
                <w:bCs/>
              </w:rPr>
              <w:t>RECOMENDACIONES PARA TRABAJADOR</w:t>
            </w:r>
            <w:commentRangeEnd w:id="5"/>
            <w:r w:rsidR="00283DBC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5"/>
            </w:r>
          </w:p>
        </w:tc>
      </w:tr>
      <w:tr w:rsidR="003459F1" w:rsidRPr="0095086B" w14:paraId="11583E7D" w14:textId="77777777" w:rsidTr="003459F1">
        <w:trPr>
          <w:trHeight w:val="315"/>
        </w:trPr>
        <w:tc>
          <w:tcPr>
            <w:tcW w:w="1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463F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Acomodación de elementos de trabajo: 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CF59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Monitor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D88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470FA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Teclado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1E1D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B5B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5B334B8" w14:textId="77777777" w:rsidTr="003459F1">
        <w:trPr>
          <w:trHeight w:val="31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399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Mouse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F40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50E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Herramientas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CC4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CB7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OTRAS:</w:t>
            </w:r>
          </w:p>
        </w:tc>
        <w:tc>
          <w:tcPr>
            <w:tcW w:w="1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34A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AA6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  <w:tr w:rsidR="003459F1" w:rsidRPr="0095086B" w14:paraId="0EEE4838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1CAF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Ajustes a mecanismos de altura y espaldar de la silla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D06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97F27E6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53264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Recomendación de manipulación adecuada de pesos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1C9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51EF9E0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B5E9F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Recomendaciones de higiene postural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2C0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F639004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17939F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Pausas activas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1919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A2660A3" w14:textId="77777777" w:rsidTr="003459F1">
        <w:trPr>
          <w:trHeight w:val="315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E5131F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Seguimiento por EPS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8F9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BF44DAD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A7DAE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Reubicar obstáculos debajo de escritorio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601F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F0C268D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2BD4E7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Otras: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ABC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34D6827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AA87168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6"/>
            <w:r w:rsidRPr="0095086B">
              <w:rPr>
                <w:rFonts w:ascii="Arial" w:hAnsi="Arial" w:cs="Arial"/>
                <w:b/>
                <w:bCs/>
              </w:rPr>
              <w:t>RECOMENDACIONES PARA LA INSTITUCION</w:t>
            </w:r>
            <w:commentRangeEnd w:id="6"/>
            <w:r w:rsidR="00283DBC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6"/>
            </w:r>
          </w:p>
        </w:tc>
      </w:tr>
      <w:tr w:rsidR="003459F1" w:rsidRPr="0095086B" w14:paraId="3299A0CF" w14:textId="77777777" w:rsidTr="003459F1">
        <w:trPr>
          <w:trHeight w:val="300"/>
        </w:trPr>
        <w:tc>
          <w:tcPr>
            <w:tcW w:w="1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3147254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Adaptación de elementos de trabajo: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C17C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PC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4ECA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5137E1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Monitor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D6B25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B5D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E0B9BFC" w14:textId="77777777" w:rsidTr="003459F1">
        <w:trPr>
          <w:trHeight w:val="3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5823C6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Mantenimiento: </w:t>
            </w: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DEB4A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E427E6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83D9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Plano de trabajo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1BC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C6F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3CC5D45" w14:textId="77777777" w:rsidTr="003459F1">
        <w:trPr>
          <w:trHeight w:val="3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800A08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Cambio de:</w:t>
            </w: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B1F511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F9C3DC" w14:textId="77777777" w:rsidR="003459F1" w:rsidRPr="0095086B" w:rsidRDefault="003459F1" w:rsidP="003459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110D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Plano de trabajo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3141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1409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1994013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7B2B6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Disposición de espacio  para archivo de documentos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75D1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2A192472" w14:textId="77777777" w:rsidTr="003459F1">
        <w:trPr>
          <w:trHeight w:val="3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83AE2D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Luminarias:</w:t>
            </w:r>
          </w:p>
        </w:tc>
        <w:tc>
          <w:tcPr>
            <w:tcW w:w="6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6C5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Colocación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55A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4A1C4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Estudio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5116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87FED3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Mantenimiento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36F4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E37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240EB84" w14:textId="77777777" w:rsidTr="003459F1">
        <w:trPr>
          <w:trHeight w:val="315"/>
        </w:trPr>
        <w:tc>
          <w:tcPr>
            <w:tcW w:w="22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4EAB6C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Persianas: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69C84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Colocación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1782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E108E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Mantenimiento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6C63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30F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65B01E56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CF8FA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Mantenimiento de pisos y/o tapetes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542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93CDB56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FB00A4F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Mejoramiento de la ventilación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E39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BDD5CE3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51C53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Orden y aseo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00AE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53D160E3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68F81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Reubicar obstáculos en vías de circulación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6D79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4CD78FA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D0818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Canalizar los cableados cercanos o debajo del plano de trabajo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31B3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FBC911E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90552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lastRenderedPageBreak/>
              <w:t>Reubicar obstáculos debajo de escritorios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11D2A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0C5B14B0" w14:textId="77777777" w:rsidTr="003459F1">
        <w:trPr>
          <w:trHeight w:val="600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607F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Dotación de escalerilla para el alcance de objetos y/o documentos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6A2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1 - 2 pasos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F020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5FC9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2 - 3 pasos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8A50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A7D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Más de 3 pasos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ED3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6E5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281C022" w14:textId="77777777" w:rsidTr="003459F1">
        <w:trPr>
          <w:trHeight w:val="300"/>
        </w:trPr>
        <w:tc>
          <w:tcPr>
            <w:tcW w:w="45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473D4C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Seguimiento a restricciones médicas y/o conceptos médico laborales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403A5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64B60B17" w14:textId="77777777" w:rsidTr="003459F1">
        <w:trPr>
          <w:trHeight w:val="405"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052A09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Adoptar medidas de saneamiento básico</w:t>
            </w:r>
          </w:p>
        </w:tc>
        <w:tc>
          <w:tcPr>
            <w:tcW w:w="6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89BD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Plagas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F19EF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FAF7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Malos olores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5598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CC25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Hongos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2FCB8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1CDC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4483C80A" w14:textId="77777777" w:rsidTr="003459F1">
        <w:trPr>
          <w:trHeight w:val="87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99290D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Apoya pies: 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A84B78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4C84A0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Elevador de pantallas: 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E40803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CF16C2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Elevador PC Portátil: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ADD6AF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DABCB27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Teclado Adicional: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C30D4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98E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D10164A" w14:textId="77777777" w:rsidTr="003459F1">
        <w:trPr>
          <w:trHeight w:val="87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3566D5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Mouse Adicional: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8605206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CA2F938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Retirar: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16CDA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Descansa brazos: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05B5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0B059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Porta teclado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B3EB6E" w14:textId="77777777" w:rsidR="003459F1" w:rsidRPr="0095086B" w:rsidRDefault="003459F1" w:rsidP="003459F1">
            <w:pPr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CAE146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B04F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 xml:space="preserve"> </w:t>
            </w:r>
          </w:p>
        </w:tc>
      </w:tr>
      <w:tr w:rsidR="003459F1" w:rsidRPr="0095086B" w14:paraId="0B604F6C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19973B06" w14:textId="77777777" w:rsidR="003459F1" w:rsidRPr="0095086B" w:rsidRDefault="003459F1" w:rsidP="003459F1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7"/>
            <w:r w:rsidRPr="0095086B">
              <w:rPr>
                <w:rFonts w:ascii="Arial" w:hAnsi="Arial" w:cs="Arial"/>
                <w:b/>
                <w:bCs/>
              </w:rPr>
              <w:t>OBSERVACIONES Y RECOMENDACIONES</w:t>
            </w:r>
            <w:commentRangeEnd w:id="7"/>
            <w:r w:rsidR="00283DBC" w:rsidRPr="0095086B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7"/>
            </w:r>
          </w:p>
        </w:tc>
      </w:tr>
      <w:tr w:rsidR="003459F1" w:rsidRPr="0095086B" w14:paraId="1AF05E09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F368C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7EE978CC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9B179D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  <w:r w:rsidRPr="0095086B">
              <w:rPr>
                <w:rFonts w:ascii="Arial" w:hAnsi="Arial" w:cs="Arial"/>
              </w:rPr>
              <w:t> </w:t>
            </w:r>
          </w:p>
        </w:tc>
      </w:tr>
      <w:tr w:rsidR="003459F1" w:rsidRPr="0095086B" w14:paraId="16287F21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E93A62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384BA73E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3F2EB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7D34F5C7" w14:textId="77777777" w:rsidTr="003410AA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020A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</w:tr>
      <w:tr w:rsidR="003459F1" w:rsidRPr="0095086B" w14:paraId="1D7B270A" w14:textId="77777777" w:rsidTr="003459F1">
        <w:trPr>
          <w:trHeight w:val="300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4CB7" w14:textId="77777777" w:rsidR="003459F1" w:rsidRPr="0095086B" w:rsidRDefault="003459F1" w:rsidP="003459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1CD3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701D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CA41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A72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CD1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BBB2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595B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8D39" w14:textId="77777777" w:rsidR="003459F1" w:rsidRPr="0095086B" w:rsidRDefault="003459F1" w:rsidP="003459F1">
            <w:pPr>
              <w:rPr>
                <w:rFonts w:ascii="Arial" w:hAnsi="Arial" w:cs="Arial"/>
              </w:rPr>
            </w:pPr>
          </w:p>
        </w:tc>
      </w:tr>
    </w:tbl>
    <w:p w14:paraId="675E05EE" w14:textId="77777777" w:rsidR="00230B91" w:rsidRPr="0095086B" w:rsidRDefault="00230B91" w:rsidP="00C122C2">
      <w:pPr>
        <w:rPr>
          <w:rFonts w:ascii="Arial" w:hAnsi="Arial" w:cs="Arial"/>
        </w:rPr>
      </w:pPr>
    </w:p>
    <w:p w14:paraId="2FC17F8B" w14:textId="77777777" w:rsidR="00FC23A1" w:rsidRPr="0095086B" w:rsidRDefault="00FC23A1" w:rsidP="00C122C2">
      <w:pPr>
        <w:rPr>
          <w:rFonts w:ascii="Arial" w:hAnsi="Arial" w:cs="Arial"/>
        </w:rPr>
      </w:pPr>
    </w:p>
    <w:p w14:paraId="0A4F7224" w14:textId="77777777" w:rsidR="00FC23A1" w:rsidRPr="0095086B" w:rsidRDefault="00FC23A1" w:rsidP="00C122C2">
      <w:pPr>
        <w:rPr>
          <w:rFonts w:ascii="Arial" w:hAnsi="Arial" w:cs="Arial"/>
        </w:rPr>
      </w:pPr>
    </w:p>
    <w:p w14:paraId="5AE48A43" w14:textId="77777777" w:rsidR="00FC23A1" w:rsidRPr="0095086B" w:rsidRDefault="00FC23A1" w:rsidP="00C122C2">
      <w:pPr>
        <w:rPr>
          <w:rFonts w:ascii="Arial" w:hAnsi="Arial" w:cs="Arial"/>
        </w:rPr>
      </w:pPr>
    </w:p>
    <w:p w14:paraId="03B5E0BC" w14:textId="77777777" w:rsidR="00FC23A1" w:rsidRPr="0095086B" w:rsidRDefault="00FC23A1" w:rsidP="00C122C2">
      <w:pPr>
        <w:rPr>
          <w:rFonts w:ascii="Arial" w:hAnsi="Arial" w:cs="Arial"/>
        </w:rPr>
      </w:pPr>
      <w:r w:rsidRPr="0095086B">
        <w:rPr>
          <w:rFonts w:ascii="Arial" w:hAnsi="Arial" w:cs="Arial"/>
        </w:rPr>
        <w:t>______________________________                                                                  __________________________</w:t>
      </w:r>
    </w:p>
    <w:p w14:paraId="42885D9C" w14:textId="77777777" w:rsidR="00FC23A1" w:rsidRPr="0095086B" w:rsidRDefault="00FC23A1" w:rsidP="00C122C2">
      <w:pPr>
        <w:rPr>
          <w:rFonts w:ascii="Arial" w:hAnsi="Arial" w:cs="Arial"/>
        </w:rPr>
      </w:pPr>
      <w:r w:rsidRPr="0095086B">
        <w:rPr>
          <w:rFonts w:ascii="Arial" w:hAnsi="Arial" w:cs="Arial"/>
        </w:rPr>
        <w:t>Firma del colaborador inspeccionado                                                                             Firma Fisioterapeuta</w:t>
      </w:r>
    </w:p>
    <w:sectPr w:rsidR="00FC23A1" w:rsidRPr="0095086B" w:rsidSect="00563AC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567" w:right="1134" w:bottom="1134" w:left="1134" w:header="567" w:footer="0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8T10:41:00Z" w:initials="JR">
    <w:p w14:paraId="09C79051" w14:textId="77777777" w:rsidR="003459F1" w:rsidRDefault="003459F1" w:rsidP="003459F1">
      <w:pPr>
        <w:pStyle w:val="Textocomentario"/>
      </w:pPr>
      <w:r>
        <w:rPr>
          <w:rStyle w:val="Refdecomentario"/>
        </w:rPr>
        <w:annotationRef/>
      </w:r>
      <w:r>
        <w:t>DILIGENCIE EL REPORTE DE SINTOMAS QUE INDICA EL COLABORAR AL QUE SE LE REALIZA LA INSPECCION DE PUESTO DE TRABAJO</w:t>
      </w:r>
    </w:p>
  </w:comment>
  <w:comment w:id="1" w:author="Jimena Restrepo Garnica" w:date="2026-07-28T10:42:00Z" w:initials="JR">
    <w:p w14:paraId="1C95482E" w14:textId="77777777" w:rsidR="003459F1" w:rsidRDefault="003459F1" w:rsidP="003459F1">
      <w:pPr>
        <w:pStyle w:val="Textocomentario"/>
      </w:pPr>
      <w:r>
        <w:rPr>
          <w:rStyle w:val="Refdecomentario"/>
        </w:rPr>
        <w:annotationRef/>
      </w:r>
      <w:r>
        <w:t>MAQUE CON UNA X EN QUE PARTES DEL CUERPO PRESENTA LA SINTOMATOLOGIA</w:t>
      </w:r>
    </w:p>
  </w:comment>
  <w:comment w:id="2" w:author="Jimena Restrepo Garnica" w:date="2026-07-28T10:42:00Z" w:initials="JR">
    <w:p w14:paraId="67FDBDF1" w14:textId="77777777" w:rsidR="003459F1" w:rsidRDefault="003459F1" w:rsidP="003459F1">
      <w:pPr>
        <w:pStyle w:val="Textocomentario"/>
      </w:pPr>
      <w:r>
        <w:rPr>
          <w:rStyle w:val="Refdecomentario"/>
        </w:rPr>
        <w:annotationRef/>
      </w:r>
      <w:r>
        <w:t>MAQUE CON UNA X EN QUE PARTES DEL CUERPO PRESENTA LA SINTOMATOLOGIA</w:t>
      </w:r>
    </w:p>
  </w:comment>
  <w:comment w:id="3" w:author="Jimena Restrepo Garnica" w:date="2026-07-28T10:45:00Z" w:initials="JR">
    <w:p w14:paraId="5195D055" w14:textId="77777777" w:rsidR="00283DBC" w:rsidRDefault="00283DBC" w:rsidP="00283DBC">
      <w:pPr>
        <w:pStyle w:val="Textocomentario"/>
      </w:pPr>
      <w:r>
        <w:rPr>
          <w:rStyle w:val="Refdecomentario"/>
        </w:rPr>
        <w:annotationRef/>
      </w:r>
      <w:r>
        <w:t>MAQUE CON UNA X EN QUE TAREAS REALIZA EN EL CARGO</w:t>
      </w:r>
    </w:p>
  </w:comment>
  <w:comment w:id="4" w:author="Jimena Restrepo Garnica" w:date="2026-07-28T10:47:00Z" w:initials="JR">
    <w:p w14:paraId="60CB93D5" w14:textId="77777777" w:rsidR="00283DBC" w:rsidRDefault="00283DBC" w:rsidP="00283DBC">
      <w:pPr>
        <w:pStyle w:val="Textocomentario"/>
      </w:pPr>
      <w:r>
        <w:rPr>
          <w:rStyle w:val="Refdecomentario"/>
        </w:rPr>
        <w:annotationRef/>
      </w:r>
      <w:r>
        <w:t>MAQUE CON UNA X A LAS PREGUNTAS QUE RESULTEN POSITIVAS</w:t>
      </w:r>
    </w:p>
  </w:comment>
  <w:comment w:id="5" w:author="Jimena Restrepo Garnica" w:date="2026-07-28T10:48:00Z" w:initials="JR">
    <w:p w14:paraId="17981C83" w14:textId="77777777" w:rsidR="00283DBC" w:rsidRDefault="00283DBC" w:rsidP="00283DBC">
      <w:pPr>
        <w:pStyle w:val="Textocomentario"/>
      </w:pPr>
      <w:r>
        <w:rPr>
          <w:rStyle w:val="Refdecomentario"/>
        </w:rPr>
        <w:annotationRef/>
      </w:r>
      <w:r>
        <w:t>MAQUE CON UNA X A LAS CARACTERISTICAS Y ELEMENTOS CON LOS QUE CUENTA EL PUESTO DE TRABAJO</w:t>
      </w:r>
    </w:p>
  </w:comment>
  <w:comment w:id="6" w:author="Jimena Restrepo Garnica" w:date="2026-07-28T10:48:00Z" w:initials="JR">
    <w:p w14:paraId="26D08FAF" w14:textId="77777777" w:rsidR="00283DBC" w:rsidRDefault="00283DBC" w:rsidP="00283DBC">
      <w:pPr>
        <w:pStyle w:val="Textocomentario"/>
      </w:pPr>
      <w:r>
        <w:rPr>
          <w:rStyle w:val="Refdecomentario"/>
        </w:rPr>
        <w:annotationRef/>
      </w:r>
      <w:r>
        <w:t>MAQUE CON UNA X A LAS CARACTERISTICAS Y ELEMENTOS A LOS CUALES SE DEJA RECOMENDACIÓN PARA EL PUESTO DE TRABAJO</w:t>
      </w:r>
    </w:p>
  </w:comment>
  <w:comment w:id="7" w:author="Jimena Restrepo Garnica" w:date="2026-07-28T10:49:00Z" w:initials="JR">
    <w:p w14:paraId="34334DEA" w14:textId="77777777" w:rsidR="00283DBC" w:rsidRDefault="00283DBC" w:rsidP="00283DBC">
      <w:pPr>
        <w:pStyle w:val="Textocomentario"/>
      </w:pPr>
      <w:r>
        <w:rPr>
          <w:rStyle w:val="Refdecomentario"/>
        </w:rPr>
        <w:annotationRef/>
      </w:r>
      <w:r>
        <w:t>DILIGENCIE LAS OBSERVACIONES Y RECOMENDACIONES PROPIAS RESULTANTES DE LA INSPECCION DE PUESTO DE TRABAJO.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C79051" w15:done="0"/>
  <w15:commentEx w15:paraId="1C95482E" w15:done="0"/>
  <w15:commentEx w15:paraId="67FDBDF1" w15:done="0"/>
  <w15:commentEx w15:paraId="5195D055" w15:done="0"/>
  <w15:commentEx w15:paraId="60CB93D5" w15:done="0"/>
  <w15:commentEx w15:paraId="17981C83" w15:done="0"/>
  <w15:commentEx w15:paraId="26D08FAF" w15:done="0"/>
  <w15:commentEx w15:paraId="34334D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0E1EC9" w16cex:dateUtc="2026-07-28T15:41:00Z"/>
  <w16cex:commentExtensible w16cex:durableId="76CA8679" w16cex:dateUtc="2026-07-28T15:42:00Z"/>
  <w16cex:commentExtensible w16cex:durableId="24F1B256" w16cex:dateUtc="2026-07-28T15:42:00Z"/>
  <w16cex:commentExtensible w16cex:durableId="475EC74A" w16cex:dateUtc="2026-07-28T15:45:00Z"/>
  <w16cex:commentExtensible w16cex:durableId="65857131" w16cex:dateUtc="2026-07-28T15:47:00Z"/>
  <w16cex:commentExtensible w16cex:durableId="0E4F41D8" w16cex:dateUtc="2026-07-28T15:48:00Z"/>
  <w16cex:commentExtensible w16cex:durableId="35B2DFC2" w16cex:dateUtc="2026-07-28T15:48:00Z"/>
  <w16cex:commentExtensible w16cex:durableId="73D5FCDA" w16cex:dateUtc="2026-07-28T15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C79051" w16cid:durableId="3B0E1EC9"/>
  <w16cid:commentId w16cid:paraId="1C95482E" w16cid:durableId="76CA8679"/>
  <w16cid:commentId w16cid:paraId="67FDBDF1" w16cid:durableId="24F1B256"/>
  <w16cid:commentId w16cid:paraId="5195D055" w16cid:durableId="475EC74A"/>
  <w16cid:commentId w16cid:paraId="60CB93D5" w16cid:durableId="65857131"/>
  <w16cid:commentId w16cid:paraId="17981C83" w16cid:durableId="0E4F41D8"/>
  <w16cid:commentId w16cid:paraId="26D08FAF" w16cid:durableId="35B2DFC2"/>
  <w16cid:commentId w16cid:paraId="34334DEA" w16cid:durableId="73D5FC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D0D6" w14:textId="77777777" w:rsidR="001851B9" w:rsidRDefault="001851B9">
      <w:r>
        <w:separator/>
      </w:r>
    </w:p>
  </w:endnote>
  <w:endnote w:type="continuationSeparator" w:id="0">
    <w:p w14:paraId="49EF1B36" w14:textId="77777777" w:rsidR="001851B9" w:rsidRDefault="0018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E14B8" w:rsidRDefault="00DE14B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7F57B8" w14:textId="77777777" w:rsidR="00DE14B8" w:rsidRDefault="00DE14B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C19D" w14:textId="77777777" w:rsidR="00DE14B8" w:rsidRDefault="00DE14B8" w:rsidP="0042100A">
    <w:pPr>
      <w:pStyle w:val="Piedepgina"/>
    </w:pPr>
  </w:p>
  <w:p w14:paraId="74869460" w14:textId="77777777" w:rsidR="0042100A" w:rsidRPr="0042100A" w:rsidRDefault="0042100A" w:rsidP="0042100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DE14B8" w:rsidRDefault="00DE14B8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41F0" w14:textId="77777777" w:rsidR="001851B9" w:rsidRDefault="001851B9">
      <w:r>
        <w:separator/>
      </w:r>
    </w:p>
  </w:footnote>
  <w:footnote w:type="continuationSeparator" w:id="0">
    <w:p w14:paraId="73216FB0" w14:textId="77777777" w:rsidR="001851B9" w:rsidRDefault="00185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1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53"/>
      <w:gridCol w:w="1956"/>
      <w:gridCol w:w="2955"/>
      <w:gridCol w:w="1770"/>
      <w:gridCol w:w="1347"/>
    </w:tblGrid>
    <w:tr w:rsidR="00524B5E" w:rsidRPr="006545B6" w14:paraId="2EE1F95C" w14:textId="77777777" w:rsidTr="18B9CB3F">
      <w:trPr>
        <w:cantSplit/>
        <w:trHeight w:val="561"/>
      </w:trPr>
      <w:tc>
        <w:tcPr>
          <w:tcW w:w="2653" w:type="dxa"/>
          <w:vMerge w:val="restart"/>
          <w:vAlign w:val="center"/>
        </w:tcPr>
        <w:p w14:paraId="50F40DEB" w14:textId="77777777" w:rsidR="00524B5E" w:rsidRPr="006545B6" w:rsidRDefault="00A078E6" w:rsidP="00524B5E">
          <w:pPr>
            <w:jc w:val="center"/>
          </w:pPr>
          <w:r>
            <w:rPr>
              <w:noProof/>
            </w:rPr>
            <w:drawing>
              <wp:inline distT="0" distB="0" distL="0" distR="0" wp14:anchorId="6FE2D800" wp14:editId="07777777">
                <wp:extent cx="971550" cy="9715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FFFFFF" w:themeFill="background1"/>
          <w:vAlign w:val="center"/>
        </w:tcPr>
        <w:p w14:paraId="5B9D739A" w14:textId="77777777" w:rsidR="00524B5E" w:rsidRPr="003D37D3" w:rsidRDefault="00524B5E" w:rsidP="00524B5E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2955" w:type="dxa"/>
          <w:shd w:val="clear" w:color="auto" w:fill="FFFFFF" w:themeFill="background1"/>
          <w:vAlign w:val="center"/>
        </w:tcPr>
        <w:p w14:paraId="68183C01" w14:textId="77777777" w:rsidR="00524B5E" w:rsidRPr="00D80996" w:rsidRDefault="00524B5E" w:rsidP="00524B5E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770" w:type="dxa"/>
          <w:shd w:val="clear" w:color="auto" w:fill="FFFFFF" w:themeFill="background1"/>
          <w:vAlign w:val="center"/>
        </w:tcPr>
        <w:p w14:paraId="4BFB246C" w14:textId="77777777" w:rsidR="00524B5E" w:rsidRPr="003D37D3" w:rsidRDefault="00524B5E" w:rsidP="00524B5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347" w:type="dxa"/>
          <w:shd w:val="clear" w:color="auto" w:fill="FFFFFF" w:themeFill="background1"/>
          <w:vAlign w:val="center"/>
        </w:tcPr>
        <w:p w14:paraId="5464B667" w14:textId="77777777" w:rsidR="00524B5E" w:rsidRPr="003D37D3" w:rsidRDefault="00BA599F" w:rsidP="00524B5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04</w:t>
          </w:r>
        </w:p>
      </w:tc>
    </w:tr>
    <w:tr w:rsidR="00524B5E" w:rsidRPr="006545B6" w14:paraId="03743E3F" w14:textId="77777777" w:rsidTr="18B9CB3F">
      <w:trPr>
        <w:cantSplit/>
        <w:trHeight w:val="271"/>
      </w:trPr>
      <w:tc>
        <w:tcPr>
          <w:tcW w:w="2653" w:type="dxa"/>
          <w:vMerge/>
        </w:tcPr>
        <w:p w14:paraId="77A52294" w14:textId="77777777" w:rsidR="00524B5E" w:rsidRPr="006545B6" w:rsidRDefault="00524B5E" w:rsidP="00524B5E">
          <w:pPr>
            <w:jc w:val="both"/>
          </w:pPr>
        </w:p>
      </w:tc>
      <w:tc>
        <w:tcPr>
          <w:tcW w:w="1956" w:type="dxa"/>
          <w:vMerge w:val="restart"/>
          <w:shd w:val="clear" w:color="auto" w:fill="FFFFFF" w:themeFill="background1"/>
          <w:vAlign w:val="center"/>
        </w:tcPr>
        <w:p w14:paraId="0A262B47" w14:textId="77777777" w:rsidR="00524B5E" w:rsidRPr="003D37D3" w:rsidRDefault="00524B5E" w:rsidP="00524B5E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2955" w:type="dxa"/>
          <w:vMerge w:val="restart"/>
          <w:shd w:val="clear" w:color="auto" w:fill="FFFFFF" w:themeFill="background1"/>
          <w:vAlign w:val="center"/>
        </w:tcPr>
        <w:p w14:paraId="47772677" w14:textId="77777777" w:rsidR="00524B5E" w:rsidRPr="00D80996" w:rsidRDefault="00570CDA" w:rsidP="00BA599F">
          <w:pPr>
            <w:jc w:val="center"/>
            <w:rPr>
              <w:rFonts w:ascii="Arial" w:hAnsi="Arial" w:cs="Arial"/>
              <w:b/>
              <w:color w:val="808080"/>
            </w:rPr>
          </w:pPr>
          <w:r>
            <w:rPr>
              <w:rFonts w:ascii="Arial" w:hAnsi="Arial"/>
              <w:b/>
              <w:lang w:val="es-MX"/>
            </w:rPr>
            <w:t>INSPECCIÓN PUESTO DE TRABAJO</w:t>
          </w:r>
        </w:p>
      </w:tc>
      <w:tc>
        <w:tcPr>
          <w:tcW w:w="1770" w:type="dxa"/>
          <w:shd w:val="clear" w:color="auto" w:fill="FFFFFF" w:themeFill="background1"/>
          <w:vAlign w:val="center"/>
        </w:tcPr>
        <w:p w14:paraId="1DBF7D85" w14:textId="77777777" w:rsidR="00524B5E" w:rsidRPr="003D37D3" w:rsidRDefault="00524B5E" w:rsidP="00524B5E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347" w:type="dxa"/>
          <w:shd w:val="clear" w:color="auto" w:fill="FFFFFF" w:themeFill="background1"/>
          <w:vAlign w:val="center"/>
        </w:tcPr>
        <w:p w14:paraId="40FCC1F0" w14:textId="77777777" w:rsidR="00524B5E" w:rsidRPr="003D37D3" w:rsidRDefault="00524B5E" w:rsidP="00524B5E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B5D25">
            <w:rPr>
              <w:rFonts w:ascii="Arial" w:hAnsi="Arial" w:cs="Arial"/>
              <w:b/>
              <w:bCs/>
              <w:noProof/>
              <w:snapToGrid w:val="0"/>
            </w:rPr>
            <w:t>4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B5D25">
            <w:rPr>
              <w:rFonts w:ascii="Arial" w:hAnsi="Arial" w:cs="Arial"/>
              <w:b/>
              <w:bCs/>
              <w:noProof/>
              <w:snapToGrid w:val="0"/>
            </w:rPr>
            <w:t>4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524B5E" w:rsidRPr="006545B6" w14:paraId="58A9109B" w14:textId="77777777" w:rsidTr="18B9CB3F">
      <w:trPr>
        <w:cantSplit/>
        <w:trHeight w:val="409"/>
      </w:trPr>
      <w:tc>
        <w:tcPr>
          <w:tcW w:w="2653" w:type="dxa"/>
          <w:vMerge/>
        </w:tcPr>
        <w:p w14:paraId="007DCDA8" w14:textId="77777777" w:rsidR="00524B5E" w:rsidRPr="006545B6" w:rsidRDefault="00524B5E" w:rsidP="00524B5E">
          <w:pPr>
            <w:jc w:val="both"/>
          </w:pPr>
        </w:p>
      </w:tc>
      <w:tc>
        <w:tcPr>
          <w:tcW w:w="1956" w:type="dxa"/>
          <w:vMerge/>
        </w:tcPr>
        <w:p w14:paraId="450EA2D7" w14:textId="77777777" w:rsidR="00524B5E" w:rsidRPr="003D37D3" w:rsidRDefault="00524B5E" w:rsidP="00524B5E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2955" w:type="dxa"/>
          <w:vMerge/>
        </w:tcPr>
        <w:p w14:paraId="3DD355C9" w14:textId="77777777" w:rsidR="00524B5E" w:rsidRPr="003D37D3" w:rsidRDefault="00524B5E" w:rsidP="00524B5E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770" w:type="dxa"/>
          <w:shd w:val="clear" w:color="auto" w:fill="FFFFFF" w:themeFill="background1"/>
          <w:vAlign w:val="center"/>
        </w:tcPr>
        <w:p w14:paraId="5FF88C84" w14:textId="77777777" w:rsidR="00524B5E" w:rsidRPr="003D37D3" w:rsidRDefault="00524B5E" w:rsidP="00524B5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VIGENTE DESDE</w:t>
          </w:r>
        </w:p>
      </w:tc>
      <w:tc>
        <w:tcPr>
          <w:tcW w:w="1347" w:type="dxa"/>
          <w:shd w:val="clear" w:color="auto" w:fill="FFFFFF" w:themeFill="background1"/>
          <w:vAlign w:val="center"/>
        </w:tcPr>
        <w:p w14:paraId="4677249F" w14:textId="060F1471" w:rsidR="00524B5E" w:rsidRPr="003D37D3" w:rsidRDefault="00426B88" w:rsidP="18B9CB3F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1A81F0B1" w14:textId="77777777" w:rsidR="00DE14B8" w:rsidRPr="00524B5E" w:rsidRDefault="00DE14B8" w:rsidP="00524B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DE14B8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DE14B8" w:rsidRDefault="00A078E6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4D88EA69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DE14B8" w:rsidRDefault="00DE14B8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DE14B8" w:rsidRDefault="00DE14B8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DE14B8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1FE2DD96" w14:textId="77777777" w:rsidR="00DE14B8" w:rsidRDefault="00DE14B8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27357532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DE14B8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DE14B8" w:rsidRDefault="00DE14B8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DE14B8" w:rsidRDefault="00DE14B8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07F023C8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4BDB5498" w14:textId="77777777" w:rsidR="00DE14B8" w:rsidRDefault="00DE14B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1696A"/>
    <w:multiLevelType w:val="hybridMultilevel"/>
    <w:tmpl w:val="C3B22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2585568">
    <w:abstractNumId w:val="1"/>
  </w:num>
  <w:num w:numId="2" w16cid:durableId="1986351704">
    <w:abstractNumId w:val="8"/>
  </w:num>
  <w:num w:numId="3" w16cid:durableId="774403761">
    <w:abstractNumId w:val="12"/>
  </w:num>
  <w:num w:numId="4" w16cid:durableId="679891804">
    <w:abstractNumId w:val="0"/>
  </w:num>
  <w:num w:numId="5" w16cid:durableId="919292209">
    <w:abstractNumId w:val="10"/>
  </w:num>
  <w:num w:numId="6" w16cid:durableId="868684732">
    <w:abstractNumId w:val="11"/>
  </w:num>
  <w:num w:numId="7" w16cid:durableId="990864400">
    <w:abstractNumId w:val="7"/>
  </w:num>
  <w:num w:numId="8" w16cid:durableId="179784931">
    <w:abstractNumId w:val="6"/>
  </w:num>
  <w:num w:numId="9" w16cid:durableId="2012484400">
    <w:abstractNumId w:val="14"/>
  </w:num>
  <w:num w:numId="10" w16cid:durableId="1434206681">
    <w:abstractNumId w:val="4"/>
  </w:num>
  <w:num w:numId="11" w16cid:durableId="1396126294">
    <w:abstractNumId w:val="2"/>
  </w:num>
  <w:num w:numId="12" w16cid:durableId="1373771279">
    <w:abstractNumId w:val="13"/>
  </w:num>
  <w:num w:numId="13" w16cid:durableId="1990163906">
    <w:abstractNumId w:val="9"/>
  </w:num>
  <w:num w:numId="14" w16cid:durableId="1028481548">
    <w:abstractNumId w:val="3"/>
  </w:num>
  <w:num w:numId="15" w16cid:durableId="65610641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3338E"/>
    <w:rsid w:val="0004100E"/>
    <w:rsid w:val="000415F4"/>
    <w:rsid w:val="00043D5D"/>
    <w:rsid w:val="000704E9"/>
    <w:rsid w:val="00076D7B"/>
    <w:rsid w:val="000775A3"/>
    <w:rsid w:val="00083D69"/>
    <w:rsid w:val="00092799"/>
    <w:rsid w:val="000967E4"/>
    <w:rsid w:val="00097014"/>
    <w:rsid w:val="000D634C"/>
    <w:rsid w:val="000E58E8"/>
    <w:rsid w:val="000F0D85"/>
    <w:rsid w:val="00102028"/>
    <w:rsid w:val="001076A5"/>
    <w:rsid w:val="0011396B"/>
    <w:rsid w:val="00113AF6"/>
    <w:rsid w:val="00126D32"/>
    <w:rsid w:val="001448A8"/>
    <w:rsid w:val="00154D11"/>
    <w:rsid w:val="0016486D"/>
    <w:rsid w:val="001727C1"/>
    <w:rsid w:val="00174553"/>
    <w:rsid w:val="00174A62"/>
    <w:rsid w:val="00174A76"/>
    <w:rsid w:val="00175284"/>
    <w:rsid w:val="001812B6"/>
    <w:rsid w:val="001813C4"/>
    <w:rsid w:val="001851B9"/>
    <w:rsid w:val="0018695B"/>
    <w:rsid w:val="00195E60"/>
    <w:rsid w:val="001A0F90"/>
    <w:rsid w:val="001A37B2"/>
    <w:rsid w:val="001B01E9"/>
    <w:rsid w:val="001B2ED3"/>
    <w:rsid w:val="001C058A"/>
    <w:rsid w:val="001D4356"/>
    <w:rsid w:val="001F4D2F"/>
    <w:rsid w:val="001F58C5"/>
    <w:rsid w:val="00210EBC"/>
    <w:rsid w:val="0021228C"/>
    <w:rsid w:val="002131B6"/>
    <w:rsid w:val="00214A1B"/>
    <w:rsid w:val="00227461"/>
    <w:rsid w:val="002305B6"/>
    <w:rsid w:val="00230B91"/>
    <w:rsid w:val="002341AB"/>
    <w:rsid w:val="00241050"/>
    <w:rsid w:val="00255CE4"/>
    <w:rsid w:val="00257070"/>
    <w:rsid w:val="00260589"/>
    <w:rsid w:val="002607BF"/>
    <w:rsid w:val="00272006"/>
    <w:rsid w:val="00275036"/>
    <w:rsid w:val="00283DBC"/>
    <w:rsid w:val="00290925"/>
    <w:rsid w:val="00293BEC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10AA"/>
    <w:rsid w:val="003459F1"/>
    <w:rsid w:val="00346660"/>
    <w:rsid w:val="00354C83"/>
    <w:rsid w:val="00355FB5"/>
    <w:rsid w:val="00360510"/>
    <w:rsid w:val="003728EA"/>
    <w:rsid w:val="003C0267"/>
    <w:rsid w:val="003C22A6"/>
    <w:rsid w:val="003C2B76"/>
    <w:rsid w:val="003C5A9A"/>
    <w:rsid w:val="003C7DD3"/>
    <w:rsid w:val="003C7EEB"/>
    <w:rsid w:val="003D3739"/>
    <w:rsid w:val="003F1278"/>
    <w:rsid w:val="003F3B15"/>
    <w:rsid w:val="003F4581"/>
    <w:rsid w:val="003F7DE9"/>
    <w:rsid w:val="004007A6"/>
    <w:rsid w:val="0042100A"/>
    <w:rsid w:val="00426B88"/>
    <w:rsid w:val="00436EC2"/>
    <w:rsid w:val="00440764"/>
    <w:rsid w:val="00441E95"/>
    <w:rsid w:val="0044456A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968D6"/>
    <w:rsid w:val="00497101"/>
    <w:rsid w:val="00497E50"/>
    <w:rsid w:val="004C15E5"/>
    <w:rsid w:val="004C335C"/>
    <w:rsid w:val="004D2A87"/>
    <w:rsid w:val="004F7688"/>
    <w:rsid w:val="005076FE"/>
    <w:rsid w:val="0052152E"/>
    <w:rsid w:val="00524B5E"/>
    <w:rsid w:val="00524EFF"/>
    <w:rsid w:val="005262AD"/>
    <w:rsid w:val="00527FB4"/>
    <w:rsid w:val="005404F1"/>
    <w:rsid w:val="00542F0B"/>
    <w:rsid w:val="005431DA"/>
    <w:rsid w:val="00563ACA"/>
    <w:rsid w:val="00564383"/>
    <w:rsid w:val="00566154"/>
    <w:rsid w:val="005672E1"/>
    <w:rsid w:val="00570CDA"/>
    <w:rsid w:val="005809B6"/>
    <w:rsid w:val="005A54E4"/>
    <w:rsid w:val="005C5C66"/>
    <w:rsid w:val="005D7030"/>
    <w:rsid w:val="005E0241"/>
    <w:rsid w:val="00610ACB"/>
    <w:rsid w:val="006130F7"/>
    <w:rsid w:val="006143EA"/>
    <w:rsid w:val="00617AE1"/>
    <w:rsid w:val="00633F9C"/>
    <w:rsid w:val="00656749"/>
    <w:rsid w:val="006634C6"/>
    <w:rsid w:val="00674B00"/>
    <w:rsid w:val="00690033"/>
    <w:rsid w:val="006A00E6"/>
    <w:rsid w:val="006A1840"/>
    <w:rsid w:val="006A7DAD"/>
    <w:rsid w:val="006B44B5"/>
    <w:rsid w:val="006B7A3F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8016AF"/>
    <w:rsid w:val="008061ED"/>
    <w:rsid w:val="0081063C"/>
    <w:rsid w:val="00837690"/>
    <w:rsid w:val="00845AD7"/>
    <w:rsid w:val="0086707A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6281"/>
    <w:rsid w:val="008F6B6A"/>
    <w:rsid w:val="009124CF"/>
    <w:rsid w:val="00912901"/>
    <w:rsid w:val="00921602"/>
    <w:rsid w:val="0092470A"/>
    <w:rsid w:val="009318B7"/>
    <w:rsid w:val="00934D79"/>
    <w:rsid w:val="0093766B"/>
    <w:rsid w:val="0094150D"/>
    <w:rsid w:val="0095086B"/>
    <w:rsid w:val="009557CE"/>
    <w:rsid w:val="009677C9"/>
    <w:rsid w:val="00983F36"/>
    <w:rsid w:val="00986433"/>
    <w:rsid w:val="00992455"/>
    <w:rsid w:val="0099302F"/>
    <w:rsid w:val="009A0307"/>
    <w:rsid w:val="009B35E4"/>
    <w:rsid w:val="009B5414"/>
    <w:rsid w:val="009B58C9"/>
    <w:rsid w:val="009B5CA3"/>
    <w:rsid w:val="009B5D25"/>
    <w:rsid w:val="009B5E10"/>
    <w:rsid w:val="009B6BBC"/>
    <w:rsid w:val="009E148B"/>
    <w:rsid w:val="009E3B0A"/>
    <w:rsid w:val="009E49B7"/>
    <w:rsid w:val="009F0374"/>
    <w:rsid w:val="009F1B5A"/>
    <w:rsid w:val="009F690D"/>
    <w:rsid w:val="00A067D6"/>
    <w:rsid w:val="00A078E6"/>
    <w:rsid w:val="00A20AE7"/>
    <w:rsid w:val="00A21ACB"/>
    <w:rsid w:val="00A33AA5"/>
    <w:rsid w:val="00A41DA9"/>
    <w:rsid w:val="00A578D5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AF5A9B"/>
    <w:rsid w:val="00B02B87"/>
    <w:rsid w:val="00B03E5A"/>
    <w:rsid w:val="00B06EED"/>
    <w:rsid w:val="00B20A11"/>
    <w:rsid w:val="00B23609"/>
    <w:rsid w:val="00B25048"/>
    <w:rsid w:val="00B3028C"/>
    <w:rsid w:val="00B363D2"/>
    <w:rsid w:val="00B43C41"/>
    <w:rsid w:val="00B45FE7"/>
    <w:rsid w:val="00B47B6C"/>
    <w:rsid w:val="00B5766C"/>
    <w:rsid w:val="00B60BE3"/>
    <w:rsid w:val="00B61341"/>
    <w:rsid w:val="00B669F3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A599F"/>
    <w:rsid w:val="00BB59D9"/>
    <w:rsid w:val="00BB660E"/>
    <w:rsid w:val="00BC281E"/>
    <w:rsid w:val="00BC62D8"/>
    <w:rsid w:val="00BD5199"/>
    <w:rsid w:val="00BD7780"/>
    <w:rsid w:val="00BE2F9D"/>
    <w:rsid w:val="00C05069"/>
    <w:rsid w:val="00C122C2"/>
    <w:rsid w:val="00C14EAB"/>
    <w:rsid w:val="00C16409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6C88"/>
    <w:rsid w:val="00D21529"/>
    <w:rsid w:val="00D2186E"/>
    <w:rsid w:val="00D21923"/>
    <w:rsid w:val="00D2508D"/>
    <w:rsid w:val="00D32DEA"/>
    <w:rsid w:val="00D333CF"/>
    <w:rsid w:val="00D42395"/>
    <w:rsid w:val="00D51634"/>
    <w:rsid w:val="00D527A8"/>
    <w:rsid w:val="00D545C4"/>
    <w:rsid w:val="00D54753"/>
    <w:rsid w:val="00D63A38"/>
    <w:rsid w:val="00D669D7"/>
    <w:rsid w:val="00D67177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5BAD"/>
    <w:rsid w:val="00DF0DBE"/>
    <w:rsid w:val="00DF1F7F"/>
    <w:rsid w:val="00DF7400"/>
    <w:rsid w:val="00E13575"/>
    <w:rsid w:val="00E264A7"/>
    <w:rsid w:val="00E354A5"/>
    <w:rsid w:val="00E37180"/>
    <w:rsid w:val="00E46808"/>
    <w:rsid w:val="00E52EFF"/>
    <w:rsid w:val="00E727EC"/>
    <w:rsid w:val="00E82243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ECA"/>
    <w:rsid w:val="00F10941"/>
    <w:rsid w:val="00F245AA"/>
    <w:rsid w:val="00F27062"/>
    <w:rsid w:val="00F316CF"/>
    <w:rsid w:val="00F3523A"/>
    <w:rsid w:val="00F67ED0"/>
    <w:rsid w:val="00F75BC4"/>
    <w:rsid w:val="00F80657"/>
    <w:rsid w:val="00F9746E"/>
    <w:rsid w:val="00FA05E3"/>
    <w:rsid w:val="00FB5078"/>
    <w:rsid w:val="00FC23A1"/>
    <w:rsid w:val="00FC2ADC"/>
    <w:rsid w:val="00FD0662"/>
    <w:rsid w:val="00FD64B4"/>
    <w:rsid w:val="00FD6CA8"/>
    <w:rsid w:val="00FE467F"/>
    <w:rsid w:val="00FE6F21"/>
    <w:rsid w:val="00FF08C4"/>
    <w:rsid w:val="0DCD4F6F"/>
    <w:rsid w:val="18B9CB3F"/>
    <w:rsid w:val="3126BAB7"/>
    <w:rsid w:val="59EC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1CBF03"/>
  <w15:chartTrackingRefBased/>
  <w15:docId w15:val="{2C430591-71EE-4437-8B59-80B0D5F7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paragraph" w:styleId="NormalWeb">
    <w:name w:val="Normal (Web)"/>
    <w:basedOn w:val="Normal"/>
    <w:uiPriority w:val="99"/>
    <w:unhideWhenUsed/>
    <w:rsid w:val="00524B5E"/>
    <w:pPr>
      <w:spacing w:before="100" w:beforeAutospacing="1" w:after="100" w:afterAutospacing="1"/>
    </w:pPr>
    <w:rPr>
      <w:sz w:val="24"/>
      <w:szCs w:val="24"/>
      <w:lang w:eastAsia="es-CO"/>
    </w:rPr>
  </w:style>
  <w:style w:type="character" w:styleId="Refdecomentario">
    <w:name w:val="annotation reference"/>
    <w:basedOn w:val="Fuentedeprrafopredeter"/>
    <w:rsid w:val="003459F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459F1"/>
  </w:style>
  <w:style w:type="character" w:customStyle="1" w:styleId="TextocomentarioCar">
    <w:name w:val="Texto comentario Car"/>
    <w:basedOn w:val="Fuentedeprrafopredeter"/>
    <w:link w:val="Textocomentario"/>
    <w:rsid w:val="003459F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459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459F1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9A5A5-0392-498B-88DB-0D234B47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4</Pages>
  <Words>1045</Words>
  <Characters>5752</Characters>
  <Application>Microsoft Office Word</Application>
  <DocSecurity>0</DocSecurity>
  <Lines>47</Lines>
  <Paragraphs>13</Paragraphs>
  <ScaleCrop>false</ScaleCrop>
  <Company>B. VERITAS DE COLOMBIA LTDA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7</cp:revision>
  <cp:lastPrinted>2016-12-30T23:34:00Z</cp:lastPrinted>
  <dcterms:created xsi:type="dcterms:W3CDTF">2026-07-27T14:52:00Z</dcterms:created>
  <dcterms:modified xsi:type="dcterms:W3CDTF">2026-08-09T14:19:00Z</dcterms:modified>
</cp:coreProperties>
</file>